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ackground w:color="FFFFCC"/>
  <w:body>
    <w:p w:rsidR="007B629D" w:rsidRDefault="003A6DBE" w:rsidP="009C438E">
      <w:pPr>
        <w:rPr>
          <w:noProof/>
        </w:rPr>
      </w:pPr>
      <w:bookmarkStart w:id="0" w:name="_GoBack"/>
      <w:bookmarkEnd w:id="0"/>
      <w:r>
        <w:rPr>
          <w:noProof/>
        </w:rPr>
        <w:pict>
          <v:group id="_x0000_s1324" style="position:absolute;margin-left:24.55pt;margin-top:63.35pt;width:558pt;height:684pt;z-index:251635712;mso-position-horizontal-relative:page;mso-position-vertical-relative:page" coordorigin="540,1260" coordsize="11160,13860">
            <v:rect id="_x0000_s1319" style="position:absolute;left:540;top:1440;width:11160;height:13680;mso-position-horizontal-relative:page;mso-position-vertical-relative:page" o:regroupid="4" filled="f" strokecolor="red" strokeweight="1.75pt">
              <v:textbox inset="0,0,0,0"/>
            </v:rect>
            <v:rect id="_x0000_s1322" style="position:absolute;left:8100;top:1260;width:540;height:360;mso-position-horizontal-relative:page;mso-position-vertical-relative:page" o:regroupid="4" stroked="f">
              <v:textbox inset="0,0,0,0"/>
            </v:rect>
            <w10:wrap anchorx="page" anchory="page"/>
          </v:group>
        </w:pict>
      </w:r>
      <w:r w:rsidR="008B1D37"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307" type="#_x0000_t202" style="position:absolute;margin-left:6in;margin-top:36pt;width:117pt;height:83.45pt;z-index:251659264;mso-wrap-edited:f;mso-position-horizontal-relative:page;mso-position-vertical-relative:page" wrapcoords="0 0 21600 0 21600 21600 0 21600 0 0" filled="f" stroked="f">
            <v:textbox style="mso-next-textbox:#_x0000_s1307" inset="0,0,0,0">
              <w:txbxContent>
                <w:p w:rsidR="005B4F56" w:rsidRDefault="003E727F" w:rsidP="005B4F56">
                  <w:pPr>
                    <w:pStyle w:val="Heading3"/>
                  </w:pPr>
                  <w:r>
                    <w:t>Weekday Ministries</w:t>
                  </w:r>
                </w:p>
                <w:p w:rsidR="008B1D37" w:rsidRDefault="008B1D37" w:rsidP="008B1D37">
                  <w:pPr>
                    <w:jc w:val="center"/>
                  </w:pPr>
                  <w:r>
                    <w:t>Child Care Center</w:t>
                  </w:r>
                </w:p>
                <w:p w:rsidR="008B1D37" w:rsidRDefault="008B1D37" w:rsidP="008B1D37">
                  <w:pPr>
                    <w:jc w:val="center"/>
                  </w:pPr>
                </w:p>
                <w:p w:rsidR="008B1D37" w:rsidRPr="008B1D37" w:rsidRDefault="008B1D37" w:rsidP="008B1D37">
                  <w:pPr>
                    <w:jc w:val="center"/>
                    <w:rPr>
                      <w:sz w:val="20"/>
                    </w:rPr>
                  </w:pPr>
                  <w:r w:rsidRPr="008B1D37">
                    <w:rPr>
                      <w:sz w:val="20"/>
                    </w:rPr>
                    <w:t xml:space="preserve">Mettelise Ziegler, M.S. </w:t>
                  </w:r>
                </w:p>
                <w:p w:rsidR="008B1D37" w:rsidRPr="008B1D37" w:rsidRDefault="008B1D37" w:rsidP="008B1D37">
                  <w:pPr>
                    <w:jc w:val="center"/>
                  </w:pPr>
                  <w:r>
                    <w:t>Director</w:t>
                  </w:r>
                </w:p>
                <w:p w:rsidR="008B1D37" w:rsidRDefault="008B1D37" w:rsidP="00DF3CC2">
                  <w:pPr>
                    <w:pStyle w:val="SchoolAddress"/>
                  </w:pPr>
                </w:p>
                <w:p w:rsidR="005B4F56" w:rsidRPr="00D502D3" w:rsidRDefault="005B4F56" w:rsidP="00A842F7">
                  <w:pPr>
                    <w:pStyle w:val="VolumeandIssue"/>
                  </w:pPr>
                </w:p>
                <w:p w:rsidR="005B4F56" w:rsidRPr="001B32F2" w:rsidRDefault="005B4F56" w:rsidP="005B4F56">
                  <w:pPr>
                    <w:pStyle w:val="SchoolAddress"/>
                  </w:pPr>
                </w:p>
              </w:txbxContent>
            </v:textbox>
            <w10:wrap anchorx="page" anchory="page"/>
          </v:shape>
        </w:pict>
      </w:r>
      <w:r w:rsidR="005577F7">
        <w:rPr>
          <w:noProof/>
        </w:rPr>
        <w:pict>
          <v:shape id="_x0000_s1456" type="#_x0000_t202" style="position:absolute;margin-left:153pt;margin-top:40.1pt;width:153pt;height:68pt;z-index:251671552;mso-position-horizontal-relative:page;mso-position-vertical-relative:page" filled="f" stroked="f">
            <v:textbox style="mso-next-textbox:#_x0000_s1456;mso-fit-shape-to-text:t" inset="0,0,0,0">
              <w:txbxContent>
                <w:p w:rsidR="009A4755" w:rsidRDefault="00D912D7" w:rsidP="005577F7">
                  <w:pPr>
                    <w:pStyle w:val="BackToSchool"/>
                    <w:rPr>
                      <w:color w:val="auto"/>
                      <w:sz w:val="32"/>
                      <w:szCs w:val="32"/>
                    </w:rPr>
                  </w:pPr>
                  <w:r>
                    <w:rPr>
                      <w:color w:val="auto"/>
                      <w:sz w:val="32"/>
                      <w:szCs w:val="32"/>
                    </w:rPr>
                    <w:t xml:space="preserve">The </w:t>
                  </w:r>
                  <w:r w:rsidR="009A4755">
                    <w:rPr>
                      <w:color w:val="auto"/>
                      <w:sz w:val="32"/>
                      <w:szCs w:val="32"/>
                    </w:rPr>
                    <w:t>Weekday</w:t>
                  </w:r>
                </w:p>
                <w:p w:rsidR="005577F7" w:rsidRPr="003E727F" w:rsidRDefault="008B1D37" w:rsidP="00D912D7">
                  <w:pPr>
                    <w:pStyle w:val="BackToSchool"/>
                    <w:rPr>
                      <w:color w:val="auto"/>
                      <w:sz w:val="32"/>
                      <w:szCs w:val="32"/>
                    </w:rPr>
                  </w:pPr>
                  <w:r>
                    <w:rPr>
                      <w:color w:val="auto"/>
                      <w:sz w:val="32"/>
                      <w:szCs w:val="32"/>
                    </w:rPr>
                    <w:t xml:space="preserve"> </w:t>
                  </w:r>
                  <w:r w:rsidR="00D912D7">
                    <w:rPr>
                      <w:color w:val="auto"/>
                      <w:sz w:val="32"/>
                      <w:szCs w:val="32"/>
                    </w:rPr>
                    <w:t>Messenger</w:t>
                  </w:r>
                </w:p>
              </w:txbxContent>
            </v:textbox>
            <w10:wrap side="left"/>
          </v:shape>
        </w:pict>
      </w:r>
      <w:r w:rsidR="008E02B2">
        <w:rPr>
          <w:noProof/>
        </w:rPr>
        <w:pict>
          <v:shape id="_x0000_s1455" type="#_x0000_t202" style="position:absolute;margin-left:54pt;margin-top:35.95pt;width:362.55pt;height:88.7pt;z-index:251670528;mso-wrap-style:none;mso-position-horizontal-relative:page;mso-position-vertical-relative:page" filled="f" stroked="f">
            <v:textbox style="mso-next-textbox:#_x0000_s1455;mso-fit-shape-to-text:t" inset="0,0,0,0">
              <w:txbxContent>
                <w:p w:rsidR="008E02B2" w:rsidRPr="008E02B2" w:rsidRDefault="001E5185" w:rsidP="00552D8A">
                  <w:r w:rsidRPr="008E02B2">
                    <w:pict>
                      <v:shape id="_x0000_i1025" type="#_x0000_t75" alt="banner with apples and crayons" style="width:363pt;height:89pt">
                        <v:imagedata r:id="rId7" o:title=""/>
                      </v:shape>
                    </w:pict>
                  </w:r>
                </w:p>
              </w:txbxContent>
            </v:textbox>
            <w10:wrap side="left"/>
          </v:shape>
        </w:pict>
      </w:r>
      <w:r w:rsidR="00742189">
        <w:rPr>
          <w:noProof/>
        </w:rPr>
        <w:pict>
          <v:rect id="_x0000_s1308" style="position:absolute;margin-left:425.1pt;margin-top:36pt;width:135pt;height:81pt;z-index:251658240;mso-position-horizontal-relative:page;mso-position-vertical-relative:page" fillcolor="#ff9" strokecolor="red" strokeweight="1.75pt">
            <v:textbox inset="0,0,0,0"/>
            <w10:wrap anchorx="page" anchory="page"/>
          </v:rect>
        </w:pict>
      </w:r>
      <w:r w:rsidR="005B7866">
        <w:rPr>
          <w:noProof/>
        </w:rPr>
        <w:pict>
          <v:shape id="_x0000_s1168" type="#_x0000_t202" style="position:absolute;margin-left:200pt;margin-top:248pt;width:7.2pt;height:7.2pt;z-index:251642880;visibility:hidden;mso-position-horizontal-relative:page;mso-position-vertical-relative:page" filled="f" stroked="f">
            <v:textbox style="mso-next-textbox:#_x0000_s1168" inset="0,0,0,0">
              <w:txbxContent>
                <w:p w:rsidR="005B7866" w:rsidRDefault="005B7866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5B7866">
        <w:rPr>
          <w:noProof/>
        </w:rPr>
        <w:pict>
          <v:shape id="_x0000_s1172" type="#_x0000_t202" style="position:absolute;margin-left:199.2pt;margin-top:519.8pt;width:7.2pt;height:7.2pt;z-index:251643904;visibility:hidden;mso-position-horizontal-relative:page;mso-position-vertical-relative:page" filled="f" stroked="f">
            <v:textbox style="mso-next-textbox:#_x0000_s1172" inset="0,0,0,0">
              <w:txbxContent>
                <w:p w:rsidR="005B7866" w:rsidRDefault="005B7866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7B629D" w:rsidRPr="007B629D" w:rsidRDefault="007B629D" w:rsidP="007B629D"/>
    <w:p w:rsidR="007B629D" w:rsidRPr="007B629D" w:rsidRDefault="007B629D" w:rsidP="007B629D"/>
    <w:p w:rsidR="007B629D" w:rsidRPr="007B629D" w:rsidRDefault="007B629D" w:rsidP="007B629D"/>
    <w:p w:rsidR="007E0D94" w:rsidRPr="007E0D94" w:rsidRDefault="007E0D94" w:rsidP="007E0D94">
      <w:pPr>
        <w:shd w:val="clear" w:color="auto" w:fill="F1F1F1"/>
        <w:spacing w:line="0" w:lineRule="auto"/>
        <w:jc w:val="center"/>
        <w:textAlignment w:val="center"/>
        <w:rPr>
          <w:rFonts w:ascii="Arial" w:eastAsia="SimSun" w:hAnsi="Arial" w:cs="Arial"/>
          <w:color w:val="222222"/>
          <w:szCs w:val="24"/>
          <w:lang w:val="en" w:eastAsia="zh-CN"/>
        </w:rPr>
      </w:pPr>
    </w:p>
    <w:p w:rsidR="007B629D" w:rsidRPr="007B629D" w:rsidRDefault="00D84688" w:rsidP="008971B5">
      <w:pPr>
        <w:jc w:val="right"/>
      </w:pPr>
      <w:r>
        <w:rPr>
          <w:noProof/>
        </w:rPr>
        <w:pict>
          <v:shape id="_x0000_s1037" type="#_x0000_t202" style="position:absolute;left:0;text-align:left;margin-left:174.15pt;margin-top:119.45pt;width:280.5pt;height:39pt;z-index:251636736;mso-wrap-edited:f;mso-position-horizontal-relative:page;mso-position-vertical-relative:page" wrapcoords="0 0 21600 0 21600 21600 0 21600 0 0" filled="f" stroked="f" strokecolor="white">
            <v:textbox style="mso-next-textbox:#_x0000_s1037;mso-fit-shape-to-text:t" inset="0,0,0,0">
              <w:txbxContent>
                <w:p w:rsidR="005B7866" w:rsidRPr="002858D1" w:rsidRDefault="0029447C" w:rsidP="0015175A">
                  <w:pPr>
                    <w:pStyle w:val="Masthead"/>
                    <w:rPr>
                      <w:sz w:val="18"/>
                      <w:szCs w:val="18"/>
                    </w:rPr>
                  </w:pPr>
                  <w:r>
                    <w:t>April 2016</w:t>
                  </w:r>
                  <w:r w:rsidR="00144343" w:rsidRPr="002858D1"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AA3C0C" w:rsidRPr="00AA3C0C" w:rsidRDefault="00AA3C0C" w:rsidP="000C0596">
      <w:pPr>
        <w:spacing w:line="0" w:lineRule="auto"/>
        <w:jc w:val="center"/>
        <w:textAlignment w:val="center"/>
        <w:rPr>
          <w:rFonts w:ascii="Arial" w:eastAsia="SimSun" w:hAnsi="Arial" w:cs="Arial"/>
          <w:color w:val="222222"/>
          <w:szCs w:val="24"/>
          <w:lang w:val="en" w:eastAsia="zh-CN"/>
        </w:rPr>
      </w:pPr>
    </w:p>
    <w:p w:rsidR="00A329E5" w:rsidRPr="00A329E5" w:rsidRDefault="00A329E5" w:rsidP="009E1ABA">
      <w:pPr>
        <w:rPr>
          <w:rFonts w:ascii="Arial" w:eastAsia="SimSun" w:hAnsi="Arial" w:cs="Arial"/>
          <w:color w:val="222222"/>
          <w:szCs w:val="24"/>
          <w:lang w:val="en" w:eastAsia="zh-CN"/>
        </w:rPr>
      </w:pPr>
    </w:p>
    <w:p w:rsidR="000C0596" w:rsidRPr="000C0596" w:rsidRDefault="005B2008" w:rsidP="000C0596">
      <w:pPr>
        <w:rPr>
          <w:rFonts w:ascii="Arial" w:eastAsia="SimSun" w:hAnsi="Arial" w:cs="Arial"/>
          <w:color w:val="222222"/>
          <w:szCs w:val="24"/>
          <w:lang w:val="en" w:eastAsia="zh-CN"/>
        </w:rPr>
      </w:pPr>
      <w:r>
        <w:tab/>
      </w:r>
      <w:r w:rsidR="00A54883">
        <w:tab/>
      </w:r>
      <w:r w:rsidR="00A54883">
        <w:tab/>
      </w:r>
      <w:r w:rsidR="00A54883">
        <w:tab/>
      </w:r>
      <w:r w:rsidR="00A54883">
        <w:tab/>
      </w:r>
      <w:r w:rsidR="00A54883">
        <w:tab/>
      </w:r>
      <w:r w:rsidR="00A54883">
        <w:tab/>
      </w:r>
      <w:r w:rsidR="00A54883">
        <w:tab/>
      </w:r>
      <w:r w:rsidR="00A54883">
        <w:tab/>
      </w:r>
      <w:r w:rsidR="00A54883">
        <w:tab/>
      </w:r>
      <w:r w:rsidR="00A54883">
        <w:tab/>
      </w:r>
    </w:p>
    <w:p w:rsidR="002314FD" w:rsidRPr="002314FD" w:rsidRDefault="002314FD" w:rsidP="002314FD">
      <w:pPr>
        <w:rPr>
          <w:rFonts w:ascii="Arial" w:eastAsia="SimSun" w:hAnsi="Arial" w:cs="Arial"/>
          <w:color w:val="222222"/>
          <w:szCs w:val="24"/>
          <w:lang w:val="en" w:eastAsia="zh-CN"/>
        </w:rPr>
      </w:pPr>
    </w:p>
    <w:p w:rsidR="000C0596" w:rsidRPr="000C0596" w:rsidRDefault="00A11E24" w:rsidP="000C0596">
      <w:pPr>
        <w:rPr>
          <w:rFonts w:ascii="Arial" w:eastAsia="SimSun" w:hAnsi="Arial" w:cs="Arial"/>
          <w:color w:val="222222"/>
          <w:szCs w:val="24"/>
          <w:lang w:val="en" w:eastAsia="zh-CN"/>
        </w:rPr>
      </w:pPr>
      <w:r>
        <w:rPr>
          <w:noProof/>
        </w:rPr>
        <w:pict>
          <v:shape id="_x0000_s1468" type="#_x0000_t202" style="position:absolute;margin-left:323.75pt;margin-top:166.2pt;width:233.75pt;height:18.7pt;z-index:251673600;mso-wrap-edited:f;mso-position-horizontal-relative:page;mso-position-vertical-relative:page" wrapcoords="0 0 21600 0 21600 21600 0 21600 0 0" filled="f" stroked="f">
            <v:textbox style="mso-next-textbox:#_x0000_s1468" inset="0,0,0,0">
              <w:txbxContent>
                <w:p w:rsidR="00A11E24" w:rsidRPr="004444FA" w:rsidRDefault="00A30A6D" w:rsidP="00FF2071">
                  <w:pPr>
                    <w:jc w:val="center"/>
                    <w:rPr>
                      <w:rFonts w:ascii="Comic Sans MS" w:hAnsi="Comic Sans MS"/>
                      <w:b/>
                      <w:bCs/>
                      <w:color w:val="3366FF"/>
                      <w:sz w:val="28"/>
                      <w:szCs w:val="28"/>
                    </w:rPr>
                  </w:pPr>
                  <w:r w:rsidRPr="00A11E24">
                    <w:rPr>
                      <w:rFonts w:ascii="Comic Sans MS" w:hAnsi="Comic Sans MS"/>
                      <w:b/>
                      <w:bCs/>
                      <w:color w:val="3366FF"/>
                      <w:sz w:val="28"/>
                      <w:szCs w:val="28"/>
                    </w:rPr>
                    <w:t xml:space="preserve"> </w:t>
                  </w:r>
                  <w:r w:rsidR="00FF2071">
                    <w:rPr>
                      <w:rFonts w:ascii="Comic Sans MS" w:hAnsi="Comic Sans MS"/>
                      <w:b/>
                      <w:bCs/>
                      <w:color w:val="3366FF"/>
                      <w:sz w:val="28"/>
                      <w:szCs w:val="28"/>
                    </w:rPr>
                    <w:t>We Will Be There!</w:t>
                  </w:r>
                </w:p>
                <w:p w:rsidR="00F55A50" w:rsidRPr="00F538DF" w:rsidRDefault="00F55A50" w:rsidP="00FD1839">
                  <w:pPr>
                    <w:rPr>
                      <w:rFonts w:ascii="Comic Sans MS" w:hAnsi="Comic Sans MS"/>
                      <w:b/>
                      <w:bCs/>
                      <w:color w:val="3366FF"/>
                      <w:sz w:val="28"/>
                      <w:szCs w:val="28"/>
                    </w:rPr>
                  </w:pPr>
                </w:p>
                <w:p w:rsidR="002617D7" w:rsidRPr="00CF39B1" w:rsidRDefault="002617D7" w:rsidP="00F55A50">
                  <w:pPr>
                    <w:jc w:val="center"/>
                    <w:rPr>
                      <w:rFonts w:ascii="Comic Sans MS" w:hAnsi="Comic Sans MS"/>
                      <w:b/>
                      <w:bCs/>
                      <w:color w:val="3366FF"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 w:rsidR="00494404">
        <w:rPr>
          <w:noProof/>
        </w:rPr>
        <w:pict>
          <v:shape id="_x0000_s1039" type="#_x0000_t202" style="position:absolute;margin-left:33.9pt;margin-top:166.2pt;width:243.35pt;height:18.7pt;z-index:251638784;mso-wrap-edited:f;mso-position-horizontal-relative:page;mso-position-vertical-relative:page" wrapcoords="0 0 21600 0 21600 21600 0 21600 0 0" filled="f" stroked="f">
            <v:textbox style="mso-next-textbox:#_x0000_s1039" inset="0,0,0,0">
              <w:txbxContent>
                <w:p w:rsidR="005B7866" w:rsidRPr="004444FA" w:rsidRDefault="004444FA" w:rsidP="004444FA">
                  <w:pPr>
                    <w:jc w:val="center"/>
                    <w:rPr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3366FF"/>
                      <w:sz w:val="28"/>
                      <w:szCs w:val="28"/>
                    </w:rPr>
                    <w:t>2</w:t>
                  </w:r>
                  <w:r w:rsidRPr="00AF2D5C">
                    <w:rPr>
                      <w:rFonts w:ascii="Comic Sans MS" w:hAnsi="Comic Sans MS"/>
                      <w:b/>
                      <w:bCs/>
                      <w:color w:val="3366FF"/>
                      <w:sz w:val="28"/>
                      <w:szCs w:val="28"/>
                      <w:vertAlign w:val="superscript"/>
                    </w:rPr>
                    <w:t>nd</w:t>
                  </w:r>
                  <w:r>
                    <w:rPr>
                      <w:rFonts w:ascii="Comic Sans MS" w:hAnsi="Comic Sans MS"/>
                      <w:b/>
                      <w:bCs/>
                      <w:color w:val="3366FF"/>
                      <w:sz w:val="28"/>
                      <w:szCs w:val="28"/>
                    </w:rPr>
                    <w:t xml:space="preserve"> Annual Weekday Sunday</w:t>
                  </w:r>
                </w:p>
              </w:txbxContent>
            </v:textbox>
            <w10:wrap anchorx="page" anchory="page"/>
          </v:shape>
        </w:pict>
      </w:r>
      <w:r w:rsidR="005B2008">
        <w:tab/>
      </w:r>
      <w:r w:rsidR="005B2008">
        <w:tab/>
      </w:r>
      <w:r w:rsidR="005B2008">
        <w:tab/>
      </w:r>
      <w:r w:rsidR="005B2008">
        <w:tab/>
      </w:r>
      <w:r w:rsidR="005B2008">
        <w:tab/>
      </w:r>
      <w:r w:rsidR="005B2008">
        <w:tab/>
      </w:r>
      <w:r w:rsidR="005B2008">
        <w:tab/>
      </w:r>
      <w:r w:rsidR="005B2008">
        <w:tab/>
      </w:r>
      <w:r w:rsidR="005B2008">
        <w:tab/>
      </w:r>
      <w:r w:rsidR="005B2008">
        <w:tab/>
      </w:r>
    </w:p>
    <w:p w:rsidR="007B629D" w:rsidRPr="007B629D" w:rsidRDefault="007B629D" w:rsidP="007B629D"/>
    <w:p w:rsidR="007B629D" w:rsidRPr="007B629D" w:rsidRDefault="008C6A8A" w:rsidP="007B629D">
      <w:r>
        <w:rPr>
          <w:noProof/>
        </w:rPr>
        <w:pict>
          <v:shape id="_x0000_s1466" type="#_x0000_t202" style="position:absolute;margin-left:314.4pt;margin-top:194.25pt;width:261.8pt;height:299.2pt;z-index:251672576;mso-wrap-edited:f;mso-position-horizontal-relative:page;mso-position-vertical-relative:page" filled="f" strokeweight="1pt">
            <v:stroke dashstyle="dashDot"/>
            <v:textbox style="mso-next-textbox:#_x0000_s1466" inset="0,0,0,0">
              <w:txbxContent>
                <w:p w:rsidR="00FF2071" w:rsidRDefault="00FF2071" w:rsidP="004444FA">
                  <w:pPr>
                    <w:jc w:val="center"/>
                    <w:rPr>
                      <w:sz w:val="20"/>
                    </w:rPr>
                  </w:pPr>
                </w:p>
                <w:p w:rsidR="00AF2D5C" w:rsidRDefault="004444FA" w:rsidP="004444FA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Please fill out this form, tear it off, and return it to your child’s teacher. We look forward to seeing you on 4/10!</w:t>
                  </w:r>
                </w:p>
                <w:p w:rsidR="004444FA" w:rsidRDefault="004444FA" w:rsidP="004444FA">
                  <w:pPr>
                    <w:jc w:val="center"/>
                    <w:rPr>
                      <w:sz w:val="20"/>
                    </w:rPr>
                  </w:pPr>
                </w:p>
                <w:p w:rsidR="004444FA" w:rsidRDefault="00FF2071" w:rsidP="004444FA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</w:t>
                  </w:r>
                  <w:r w:rsidR="004444FA">
                    <w:rPr>
                      <w:sz w:val="20"/>
                    </w:rPr>
                    <w:t>Family name____________________________</w:t>
                  </w:r>
                </w:p>
                <w:p w:rsidR="004444FA" w:rsidRDefault="004444FA" w:rsidP="004444FA">
                  <w:pPr>
                    <w:rPr>
                      <w:sz w:val="20"/>
                    </w:rPr>
                  </w:pPr>
                </w:p>
                <w:p w:rsidR="004444FA" w:rsidRDefault="004444FA" w:rsidP="004444FA">
                  <w:pPr>
                    <w:rPr>
                      <w:sz w:val="20"/>
                    </w:rPr>
                  </w:pPr>
                </w:p>
                <w:p w:rsidR="004444FA" w:rsidRDefault="00FF2071" w:rsidP="00627477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</w:t>
                  </w:r>
                  <w:r w:rsidR="004444FA">
                    <w:rPr>
                      <w:sz w:val="20"/>
                    </w:rPr>
                    <w:t>My child___________________</w:t>
                  </w:r>
                  <w:r w:rsidR="00627477">
                    <w:rPr>
                      <w:sz w:val="20"/>
                    </w:rPr>
                    <w:t>____</w:t>
                  </w:r>
                  <w:r w:rsidR="00910477">
                    <w:rPr>
                      <w:sz w:val="20"/>
                    </w:rPr>
                    <w:t xml:space="preserve"> </w:t>
                  </w:r>
                </w:p>
                <w:p w:rsidR="004444FA" w:rsidRDefault="004444FA" w:rsidP="004444FA">
                  <w:pPr>
                    <w:rPr>
                      <w:sz w:val="20"/>
                    </w:rPr>
                  </w:pPr>
                </w:p>
                <w:p w:rsidR="004444FA" w:rsidRDefault="004444FA" w:rsidP="004F33B8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ab/>
                  </w:r>
                  <w:proofErr w:type="gramStart"/>
                  <w:r w:rsidR="00627477">
                    <w:rPr>
                      <w:sz w:val="20"/>
                    </w:rPr>
                    <w:t>a</w:t>
                  </w:r>
                  <w:proofErr w:type="gramEnd"/>
                  <w:r w:rsidR="00627477">
                    <w:rPr>
                      <w:sz w:val="20"/>
                    </w:rPr>
                    <w:t>)</w:t>
                  </w:r>
                  <w:r>
                    <w:rPr>
                      <w:sz w:val="20"/>
                    </w:rPr>
                    <w:t>____</w:t>
                  </w:r>
                  <w:r w:rsidR="00FF2071">
                    <w:rPr>
                      <w:sz w:val="20"/>
                    </w:rPr>
                    <w:t xml:space="preserve">_  </w:t>
                  </w:r>
                  <w:r>
                    <w:rPr>
                      <w:sz w:val="20"/>
                    </w:rPr>
                    <w:t>will sing with the group</w:t>
                  </w:r>
                </w:p>
                <w:p w:rsidR="004444FA" w:rsidRDefault="004444FA" w:rsidP="004444FA">
                  <w:pPr>
                    <w:rPr>
                      <w:sz w:val="20"/>
                    </w:rPr>
                  </w:pPr>
                </w:p>
                <w:p w:rsidR="004444FA" w:rsidRDefault="004444FA" w:rsidP="00627477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ab/>
                  </w:r>
                  <w:proofErr w:type="gramStart"/>
                  <w:r w:rsidR="00627477">
                    <w:rPr>
                      <w:sz w:val="20"/>
                    </w:rPr>
                    <w:t>b</w:t>
                  </w:r>
                  <w:proofErr w:type="gramEnd"/>
                  <w:r w:rsidR="00627477">
                    <w:rPr>
                      <w:sz w:val="20"/>
                    </w:rPr>
                    <w:t>)</w:t>
                  </w:r>
                  <w:r w:rsidR="004F33B8">
                    <w:rPr>
                      <w:sz w:val="20"/>
                    </w:rPr>
                    <w:t>_____</w:t>
                  </w:r>
                  <w:r w:rsidR="00FF2071">
                    <w:rPr>
                      <w:sz w:val="20"/>
                    </w:rPr>
                    <w:t xml:space="preserve">  </w:t>
                  </w:r>
                  <w:r>
                    <w:rPr>
                      <w:sz w:val="20"/>
                    </w:rPr>
                    <w:t>might sing. We’ll try!</w:t>
                  </w:r>
                </w:p>
                <w:p w:rsidR="004444FA" w:rsidRDefault="004444FA" w:rsidP="004444FA">
                  <w:pPr>
                    <w:rPr>
                      <w:sz w:val="20"/>
                    </w:rPr>
                  </w:pPr>
                </w:p>
                <w:p w:rsidR="004444FA" w:rsidRDefault="004444FA" w:rsidP="004444FA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ab/>
                  </w:r>
                  <w:proofErr w:type="gramStart"/>
                  <w:r w:rsidR="00627477">
                    <w:rPr>
                      <w:sz w:val="20"/>
                    </w:rPr>
                    <w:t>c</w:t>
                  </w:r>
                  <w:proofErr w:type="gramEnd"/>
                  <w:r w:rsidR="00627477">
                    <w:rPr>
                      <w:sz w:val="20"/>
                    </w:rPr>
                    <w:t>)</w:t>
                  </w:r>
                  <w:r w:rsidR="004F33B8">
                    <w:rPr>
                      <w:sz w:val="20"/>
                    </w:rPr>
                    <w:t>_____</w:t>
                  </w:r>
                  <w:r w:rsidR="00FF2071">
                    <w:rPr>
                      <w:sz w:val="20"/>
                    </w:rPr>
                    <w:t xml:space="preserve">   </w:t>
                  </w:r>
                  <w:r>
                    <w:rPr>
                      <w:sz w:val="20"/>
                    </w:rPr>
                    <w:t>is too young to sing</w:t>
                  </w:r>
                  <w:r w:rsidR="00627477">
                    <w:rPr>
                      <w:sz w:val="20"/>
                    </w:rPr>
                    <w:t>,</w:t>
                  </w:r>
                  <w:r>
                    <w:rPr>
                      <w:sz w:val="20"/>
                    </w:rPr>
                    <w:t xml:space="preserve"> so we’ll see you in </w:t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sz w:val="20"/>
                    </w:rPr>
                    <w:tab/>
                    <w:t>church!</w:t>
                  </w:r>
                </w:p>
                <w:p w:rsidR="004444FA" w:rsidRDefault="004444FA" w:rsidP="004444FA">
                  <w:pPr>
                    <w:rPr>
                      <w:sz w:val="20"/>
                    </w:rPr>
                  </w:pPr>
                </w:p>
                <w:p w:rsidR="004444FA" w:rsidRDefault="004444FA" w:rsidP="004444FA">
                  <w:pPr>
                    <w:rPr>
                      <w:sz w:val="20"/>
                    </w:rPr>
                  </w:pPr>
                </w:p>
                <w:p w:rsidR="00FF2071" w:rsidRDefault="00FF2071" w:rsidP="00FF2071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</w:t>
                  </w:r>
                  <w:r w:rsidR="004444FA">
                    <w:rPr>
                      <w:sz w:val="20"/>
                    </w:rPr>
                    <w:t>Please be here by 10:30 am if your child is singing. Meet</w:t>
                  </w:r>
                </w:p>
                <w:p w:rsidR="004444FA" w:rsidRDefault="004444FA" w:rsidP="00FF2071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</w:t>
                  </w:r>
                  <w:proofErr w:type="gramStart"/>
                  <w:r>
                    <w:rPr>
                      <w:sz w:val="20"/>
                    </w:rPr>
                    <w:t>staff</w:t>
                  </w:r>
                  <w:proofErr w:type="gramEnd"/>
                  <w:r>
                    <w:rPr>
                      <w:sz w:val="20"/>
                    </w:rPr>
                    <w:t xml:space="preserve"> in the Pre-K room (207).</w:t>
                  </w:r>
                </w:p>
                <w:p w:rsidR="004444FA" w:rsidRDefault="004444FA" w:rsidP="004444FA">
                  <w:pPr>
                    <w:rPr>
                      <w:sz w:val="20"/>
                    </w:rPr>
                  </w:pPr>
                </w:p>
                <w:p w:rsidR="00FF2071" w:rsidRDefault="00FF2071" w:rsidP="004444FA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</w:t>
                  </w:r>
                  <w:r w:rsidR="004444FA">
                    <w:rPr>
                      <w:sz w:val="20"/>
                    </w:rPr>
                    <w:t>If your child is not singing, go directly upstairs to the</w:t>
                  </w:r>
                </w:p>
                <w:p w:rsidR="004444FA" w:rsidRDefault="004444FA" w:rsidP="004444FA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</w:t>
                  </w:r>
                  <w:proofErr w:type="gramStart"/>
                  <w:r>
                    <w:rPr>
                      <w:sz w:val="20"/>
                    </w:rPr>
                    <w:t>sanctuary</w:t>
                  </w:r>
                  <w:proofErr w:type="gramEnd"/>
                  <w:r>
                    <w:rPr>
                      <w:sz w:val="20"/>
                    </w:rPr>
                    <w:t xml:space="preserve">. </w:t>
                  </w:r>
                </w:p>
                <w:p w:rsidR="004444FA" w:rsidRDefault="004444FA" w:rsidP="004444FA">
                  <w:pPr>
                    <w:rPr>
                      <w:sz w:val="20"/>
                    </w:rPr>
                  </w:pPr>
                </w:p>
                <w:p w:rsidR="00FF2071" w:rsidRDefault="00FF2071" w:rsidP="004444FA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</w:t>
                  </w:r>
                  <w:r w:rsidR="004444FA">
                    <w:rPr>
                      <w:sz w:val="20"/>
                    </w:rPr>
                    <w:t xml:space="preserve">Parking is available in the </w:t>
                  </w:r>
                  <w:r w:rsidR="00627477">
                    <w:rPr>
                      <w:sz w:val="20"/>
                    </w:rPr>
                    <w:t xml:space="preserve">church </w:t>
                  </w:r>
                  <w:r w:rsidR="004444FA">
                    <w:rPr>
                      <w:sz w:val="20"/>
                    </w:rPr>
                    <w:t>lot or across the street</w:t>
                  </w:r>
                </w:p>
                <w:p w:rsidR="004444FA" w:rsidRDefault="004444FA" w:rsidP="004444FA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</w:t>
                  </w:r>
                  <w:proofErr w:type="gramStart"/>
                  <w:r w:rsidR="00FF2071">
                    <w:rPr>
                      <w:sz w:val="20"/>
                    </w:rPr>
                    <w:t>at</w:t>
                  </w:r>
                  <w:proofErr w:type="gramEnd"/>
                  <w:r w:rsidR="00FF2071">
                    <w:rPr>
                      <w:sz w:val="20"/>
                    </w:rPr>
                    <w:t xml:space="preserve"> Laughlin</w:t>
                  </w:r>
                  <w:r>
                    <w:rPr>
                      <w:sz w:val="20"/>
                    </w:rPr>
                    <w:t xml:space="preserve"> Funeral Home.</w:t>
                  </w:r>
                </w:p>
                <w:p w:rsidR="004444FA" w:rsidRDefault="004444FA" w:rsidP="004444FA">
                  <w:pPr>
                    <w:rPr>
                      <w:sz w:val="20"/>
                    </w:rPr>
                  </w:pPr>
                </w:p>
                <w:p w:rsidR="004444FA" w:rsidRDefault="004444FA" w:rsidP="004444FA">
                  <w:pPr>
                    <w:rPr>
                      <w:sz w:val="20"/>
                    </w:rPr>
                  </w:pPr>
                </w:p>
                <w:p w:rsidR="004444FA" w:rsidRDefault="004444FA" w:rsidP="004444FA">
                  <w:pPr>
                    <w:rPr>
                      <w:sz w:val="20"/>
                    </w:rPr>
                  </w:pPr>
                </w:p>
                <w:p w:rsidR="004444FA" w:rsidRDefault="004444FA" w:rsidP="004444FA">
                  <w:pPr>
                    <w:rPr>
                      <w:sz w:val="20"/>
                    </w:rPr>
                  </w:pPr>
                </w:p>
                <w:p w:rsidR="004444FA" w:rsidRDefault="004444FA" w:rsidP="004444FA">
                  <w:pPr>
                    <w:rPr>
                      <w:sz w:val="20"/>
                    </w:rPr>
                  </w:pPr>
                </w:p>
                <w:p w:rsidR="004444FA" w:rsidRPr="004444FA" w:rsidRDefault="004444FA" w:rsidP="004444FA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ab/>
                  </w:r>
                </w:p>
                <w:p w:rsidR="00AF2D5C" w:rsidRDefault="00AF2D5C" w:rsidP="00AF2D5C">
                  <w:pPr>
                    <w:rPr>
                      <w:sz w:val="20"/>
                    </w:rPr>
                  </w:pPr>
                </w:p>
                <w:p w:rsidR="00AF2D5C" w:rsidRDefault="00AF2D5C" w:rsidP="00AF2D5C">
                  <w:pPr>
                    <w:rPr>
                      <w:sz w:val="20"/>
                    </w:rPr>
                  </w:pPr>
                </w:p>
                <w:p w:rsidR="00F8319E" w:rsidRPr="00F715D8" w:rsidRDefault="00F8319E" w:rsidP="007E50F0">
                  <w:pPr>
                    <w:rPr>
                      <w:sz w:val="20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202" style="position:absolute;margin-left:33.9pt;margin-top:194.25pt;width:252.45pt;height:532.95pt;z-index:251637760;mso-wrap-edited:f;mso-position-horizontal-relative:page;mso-position-vertical-relative:page" wrapcoords="0 0 21600 0 21600 21600 0 21600 0 0" filled="f" stroked="f">
            <v:textbox style="mso-next-textbox:#_x0000_s1038" inset="0,0,0,0">
              <w:txbxContent>
                <w:p w:rsidR="0034134A" w:rsidRPr="0034134A" w:rsidRDefault="0034134A" w:rsidP="0034134A">
                  <w:pPr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April </w:t>
                  </w:r>
                  <w:proofErr w:type="gramStart"/>
                  <w:r>
                    <w:rPr>
                      <w:szCs w:val="24"/>
                    </w:rPr>
                    <w:t>10</w:t>
                  </w:r>
                  <w:r w:rsidRPr="0034134A">
                    <w:rPr>
                      <w:szCs w:val="24"/>
                      <w:vertAlign w:val="superscript"/>
                    </w:rPr>
                    <w:t>th</w:t>
                  </w:r>
                  <w:r>
                    <w:rPr>
                      <w:szCs w:val="24"/>
                    </w:rPr>
                    <w:t>…..10:45</w:t>
                  </w:r>
                  <w:proofErr w:type="gramEnd"/>
                  <w:r>
                    <w:rPr>
                      <w:szCs w:val="24"/>
                    </w:rPr>
                    <w:t xml:space="preserve"> am</w:t>
                  </w:r>
                </w:p>
                <w:p w:rsidR="0034134A" w:rsidRDefault="0034134A" w:rsidP="004444FA">
                  <w:pPr>
                    <w:jc w:val="center"/>
                    <w:rPr>
                      <w:sz w:val="20"/>
                    </w:rPr>
                  </w:pPr>
                </w:p>
                <w:p w:rsidR="004444FA" w:rsidRPr="00933EB4" w:rsidRDefault="00933EB4" w:rsidP="004444FA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You won’t want to miss this!</w:t>
                  </w:r>
                </w:p>
                <w:p w:rsidR="004444FA" w:rsidRDefault="004444FA" w:rsidP="004444FA">
                  <w:pPr>
                    <w:jc w:val="center"/>
                    <w:rPr>
                      <w:sz w:val="20"/>
                    </w:rPr>
                  </w:pPr>
                </w:p>
                <w:p w:rsidR="004444FA" w:rsidRDefault="004444FA" w:rsidP="004444FA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The children have been practicing songs to sing in church! Even if your child is two or under, and cannot yet sing with the group, come and be a part of the celebration!</w:t>
                  </w:r>
                </w:p>
                <w:p w:rsidR="004444FA" w:rsidRDefault="004444FA" w:rsidP="004444FA">
                  <w:pPr>
                    <w:rPr>
                      <w:sz w:val="20"/>
                    </w:rPr>
                  </w:pPr>
                </w:p>
                <w:p w:rsidR="004444FA" w:rsidRDefault="004444FA" w:rsidP="004444FA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What are we celebrating? </w:t>
                  </w:r>
                </w:p>
                <w:p w:rsidR="004444FA" w:rsidRDefault="004444FA" w:rsidP="004444FA">
                  <w:pPr>
                    <w:rPr>
                      <w:sz w:val="20"/>
                    </w:rPr>
                  </w:pPr>
                </w:p>
                <w:p w:rsidR="004444FA" w:rsidRDefault="004444FA" w:rsidP="00910477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We have </w:t>
                  </w:r>
                  <w:r w:rsidR="00910477">
                    <w:rPr>
                      <w:sz w:val="20"/>
                    </w:rPr>
                    <w:t>been serving</w:t>
                  </w:r>
                  <w:r>
                    <w:rPr>
                      <w:sz w:val="20"/>
                    </w:rPr>
                    <w:t xml:space="preserve"> the community for 34 years! Isn’t that amazing?</w:t>
                  </w:r>
                </w:p>
                <w:p w:rsidR="004444FA" w:rsidRDefault="004444FA" w:rsidP="004444FA">
                  <w:pPr>
                    <w:rPr>
                      <w:sz w:val="20"/>
                    </w:rPr>
                  </w:pPr>
                </w:p>
                <w:p w:rsidR="004444FA" w:rsidRDefault="004444FA" w:rsidP="00910477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We are one of the few centers that </w:t>
                  </w:r>
                  <w:r w:rsidR="00910477">
                    <w:rPr>
                      <w:sz w:val="20"/>
                    </w:rPr>
                    <w:t>build</w:t>
                  </w:r>
                  <w:r>
                    <w:rPr>
                      <w:sz w:val="20"/>
                    </w:rPr>
                    <w:t xml:space="preserve"> Christian principles and faith-building </w:t>
                  </w:r>
                  <w:r w:rsidR="00910477">
                    <w:rPr>
                      <w:sz w:val="20"/>
                    </w:rPr>
                    <w:t xml:space="preserve">activities </w:t>
                  </w:r>
                  <w:r>
                    <w:rPr>
                      <w:sz w:val="20"/>
                    </w:rPr>
                    <w:t xml:space="preserve">into the curriculum. </w:t>
                  </w:r>
                </w:p>
                <w:p w:rsidR="00910477" w:rsidRDefault="00910477" w:rsidP="004444FA">
                  <w:pPr>
                    <w:rPr>
                      <w:sz w:val="20"/>
                    </w:rPr>
                  </w:pPr>
                </w:p>
                <w:p w:rsidR="004444FA" w:rsidRDefault="004444FA" w:rsidP="004444FA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That is important!</w:t>
                  </w:r>
                </w:p>
                <w:p w:rsidR="004444FA" w:rsidRDefault="004444FA" w:rsidP="004444FA">
                  <w:pPr>
                    <w:rPr>
                      <w:sz w:val="20"/>
                    </w:rPr>
                  </w:pPr>
                </w:p>
                <w:p w:rsidR="004444FA" w:rsidRDefault="004444FA" w:rsidP="004444FA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Are you concerned your child will not sit quietly? Not a problem. Simply take your child to the church nursery during part or all of the service.</w:t>
                  </w:r>
                  <w:r w:rsidR="00910477">
                    <w:rPr>
                      <w:sz w:val="20"/>
                    </w:rPr>
                    <w:t xml:space="preserve"> Kidz Praise, a special child-friendly “church” is also available for children three and up. It will be announced during the service, so you will know what to do.</w:t>
                  </w:r>
                </w:p>
                <w:p w:rsidR="004444FA" w:rsidRDefault="004444FA" w:rsidP="004444FA">
                  <w:pPr>
                    <w:rPr>
                      <w:sz w:val="20"/>
                    </w:rPr>
                  </w:pPr>
                </w:p>
                <w:p w:rsidR="004444FA" w:rsidRDefault="004444FA" w:rsidP="004444FA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We are looking forward to worshipping God together!</w:t>
                  </w:r>
                </w:p>
                <w:p w:rsidR="00910477" w:rsidRDefault="00910477" w:rsidP="004444FA">
                  <w:pPr>
                    <w:rPr>
                      <w:sz w:val="20"/>
                    </w:rPr>
                  </w:pPr>
                </w:p>
                <w:p w:rsidR="00910477" w:rsidRDefault="00910477" w:rsidP="004444FA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Please fill in the form to the right.</w:t>
                  </w:r>
                </w:p>
                <w:p w:rsidR="00910477" w:rsidRDefault="00910477" w:rsidP="004444FA">
                  <w:pPr>
                    <w:rPr>
                      <w:sz w:val="20"/>
                    </w:rPr>
                  </w:pPr>
                </w:p>
                <w:p w:rsidR="00910477" w:rsidRDefault="00910477" w:rsidP="004444FA">
                  <w:pPr>
                    <w:rPr>
                      <w:sz w:val="20"/>
                    </w:rPr>
                  </w:pPr>
                </w:p>
                <w:p w:rsidR="00910477" w:rsidRDefault="00910477" w:rsidP="004444FA">
                  <w:pPr>
                    <w:rPr>
                      <w:sz w:val="20"/>
                    </w:rPr>
                  </w:pPr>
                </w:p>
                <w:p w:rsidR="004444FA" w:rsidRDefault="004444FA" w:rsidP="004444FA">
                  <w:pPr>
                    <w:rPr>
                      <w:sz w:val="20"/>
                    </w:rPr>
                  </w:pPr>
                </w:p>
                <w:p w:rsidR="000D5D8D" w:rsidRPr="000D5D8D" w:rsidRDefault="000D5D8D" w:rsidP="000D5D8D">
                  <w:pPr>
                    <w:pStyle w:val="NormalWeb"/>
                    <w:rPr>
                      <w:rFonts w:ascii="Trebuchet MS" w:hAnsi="Trebuchet MS"/>
                      <w:sz w:val="20"/>
                      <w:szCs w:val="20"/>
                    </w:rPr>
                  </w:pPr>
                </w:p>
                <w:p w:rsidR="0066456C" w:rsidRDefault="0066456C" w:rsidP="00B127FB">
                  <w:pPr>
                    <w:rPr>
                      <w:sz w:val="20"/>
                    </w:rPr>
                  </w:pPr>
                </w:p>
                <w:p w:rsidR="0066456C" w:rsidRPr="0066456C" w:rsidRDefault="0066456C" w:rsidP="00B127FB">
                  <w:pPr>
                    <w:rPr>
                      <w:sz w:val="20"/>
                    </w:rPr>
                  </w:pPr>
                </w:p>
                <w:p w:rsidR="00B127FB" w:rsidRDefault="00B127FB" w:rsidP="00B127FB">
                  <w:pPr>
                    <w:rPr>
                      <w:sz w:val="20"/>
                    </w:rPr>
                  </w:pPr>
                </w:p>
                <w:p w:rsidR="00B127FB" w:rsidRDefault="00B127FB" w:rsidP="00B127FB">
                  <w:pPr>
                    <w:rPr>
                      <w:sz w:val="20"/>
                    </w:rPr>
                  </w:pPr>
                </w:p>
                <w:p w:rsidR="004A626C" w:rsidRPr="004A626C" w:rsidRDefault="004A626C" w:rsidP="00574579">
                  <w:pPr>
                    <w:rPr>
                      <w:sz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7B629D" w:rsidRPr="007B629D" w:rsidRDefault="007B629D" w:rsidP="007B629D"/>
    <w:p w:rsidR="007B629D" w:rsidRPr="007B629D" w:rsidRDefault="007B629D" w:rsidP="007B629D"/>
    <w:p w:rsidR="007B629D" w:rsidRPr="007B629D" w:rsidRDefault="007B629D" w:rsidP="007B629D"/>
    <w:p w:rsidR="007B629D" w:rsidRDefault="007B629D" w:rsidP="007B629D"/>
    <w:p w:rsidR="009758A9" w:rsidRPr="007B629D" w:rsidRDefault="009758A9" w:rsidP="009758A9">
      <w:pPr>
        <w:jc w:val="both"/>
      </w:pPr>
    </w:p>
    <w:p w:rsidR="007B629D" w:rsidRPr="007B629D" w:rsidRDefault="007B629D" w:rsidP="007B629D"/>
    <w:p w:rsidR="007B629D" w:rsidRPr="007B629D" w:rsidRDefault="007B629D" w:rsidP="007B629D"/>
    <w:p w:rsidR="007B629D" w:rsidRPr="007B629D" w:rsidRDefault="007B629D" w:rsidP="007B629D"/>
    <w:p w:rsidR="007B629D" w:rsidRPr="007B629D" w:rsidRDefault="007B629D" w:rsidP="007B629D"/>
    <w:p w:rsidR="007B629D" w:rsidRPr="007B629D" w:rsidRDefault="007B629D" w:rsidP="007B629D"/>
    <w:p w:rsidR="007B629D" w:rsidRPr="007B629D" w:rsidRDefault="007B629D" w:rsidP="007B629D"/>
    <w:p w:rsidR="007B629D" w:rsidRDefault="007B629D" w:rsidP="007B629D"/>
    <w:p w:rsidR="00244CE7" w:rsidRDefault="00244CE7" w:rsidP="007B629D"/>
    <w:p w:rsidR="00244CE7" w:rsidRPr="007B629D" w:rsidRDefault="00244CE7" w:rsidP="007B629D"/>
    <w:p w:rsidR="007B629D" w:rsidRDefault="00F55A50" w:rsidP="007B629D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A277F" w:rsidRPr="007B629D" w:rsidRDefault="004A277F" w:rsidP="007B629D"/>
    <w:p w:rsidR="007B629D" w:rsidRPr="007B629D" w:rsidRDefault="007B629D" w:rsidP="009C438E"/>
    <w:p w:rsidR="007B629D" w:rsidRPr="007B629D" w:rsidRDefault="007B629D" w:rsidP="007B629D"/>
    <w:p w:rsidR="007B629D" w:rsidRPr="007B629D" w:rsidRDefault="007B629D" w:rsidP="009C438E"/>
    <w:p w:rsidR="007B629D" w:rsidRPr="007B629D" w:rsidRDefault="007B629D" w:rsidP="007B629D">
      <w:pPr>
        <w:ind w:firstLine="720"/>
      </w:pPr>
    </w:p>
    <w:p w:rsidR="00CB60BD" w:rsidRPr="007B629D" w:rsidRDefault="00627477" w:rsidP="009C438E">
      <w:r>
        <w:rPr>
          <w:noProof/>
        </w:rPr>
        <w:pict>
          <v:shape id="_x0000_s1641" type="#_x0000_t75" alt="" href="http://www.google.com/url?sa=i&amp;rct=j&amp;q=&amp;esrc=s&amp;source=images&amp;cd=&amp;cad=rja&amp;uact=8&amp;ved=0ahUKEwjE_7jxmNLLAhVEGj4KHWs_CYUQjRwIBw&amp;url=http%3A%2F%2Fwww.clipartpanda.com%2Fcategories%2Fmusic-notes-clip-art-png&amp;psig=AFQjCNH0bYFDJfAdDyZUb_IkueGdmikFpA&amp;ust=1458663965854244" style="position:absolute;margin-left:333.1pt;margin-top:493.45pt;width:217.8pt;height:97.9pt;z-index:251679744;mso-position-horizontal-relative:page;mso-position-vertical-relative:page" o:button="t">
            <v:imagedata r:id="rId8" r:href="rId9"/>
            <w10:wrap anchorx="page" anchory="page"/>
          </v:shape>
        </w:pict>
      </w:r>
    </w:p>
    <w:p w:rsidR="00CB60BD" w:rsidRPr="00CB60BD" w:rsidRDefault="00CB60BD" w:rsidP="00CB60BD"/>
    <w:p w:rsidR="00CB60BD" w:rsidRPr="00CB60BD" w:rsidRDefault="004444FA" w:rsidP="00CB60B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B60BD" w:rsidRPr="00D72C19" w:rsidRDefault="0066545C" w:rsidP="00D72C19">
      <w:pPr>
        <w:tabs>
          <w:tab w:val="left" w:pos="5340"/>
        </w:tabs>
      </w:pPr>
      <w:r>
        <w:tab/>
      </w:r>
    </w:p>
    <w:p w:rsidR="00CB60BD" w:rsidRPr="00CB60BD" w:rsidRDefault="00910477" w:rsidP="009C438E">
      <w:r>
        <w:rPr>
          <w:noProof/>
        </w:rPr>
        <w:pict>
          <v:shape id="_x0000_s1640" type="#_x0000_t75" alt="" href="http://www.google.com/url?sa=i&amp;rct=j&amp;q=&amp;esrc=s&amp;source=images&amp;cd=&amp;cad=rja&amp;uact=8&amp;ved=0ahUKEwj2h8izlNLLAhXFbz4KHdE4BIUQjRwIBw&amp;url=http%3A%2F%2Fawakeningcharlotte.com%2F2010%2F02%2F03%2Fkeep-kids-singing%2F&amp;psig=AFQjCNGxOQmSNNzFteCIhtE579g2tWD-tA&amp;ust=1458662767758333" style="position:absolute;margin-left:71.3pt;margin-top:549.55pt;width:143.1pt;height:168.3pt;z-index:251678720;mso-position-horizontal-relative:page;mso-position-vertical-relative:page" o:button="t">
            <v:imagedata r:id="rId10" r:href="rId11"/>
            <w10:wrap anchorx="page" anchory="page"/>
          </v:shape>
        </w:pict>
      </w:r>
    </w:p>
    <w:p w:rsidR="00CB60BD" w:rsidRPr="00CB60BD" w:rsidRDefault="00CB60BD" w:rsidP="00CB60BD">
      <w:pPr>
        <w:tabs>
          <w:tab w:val="left" w:pos="6510"/>
        </w:tabs>
      </w:pPr>
      <w:r>
        <w:tab/>
      </w:r>
    </w:p>
    <w:p w:rsidR="000517B2" w:rsidRPr="000517B2" w:rsidRDefault="000517B2" w:rsidP="00D103F7">
      <w:pPr>
        <w:rPr>
          <w:rFonts w:ascii="Arial" w:eastAsia="SimSun" w:hAnsi="Arial" w:cs="Arial"/>
          <w:color w:val="222222"/>
          <w:szCs w:val="24"/>
          <w:lang w:val="en" w:eastAsia="zh-CN"/>
        </w:rPr>
      </w:pPr>
    </w:p>
    <w:p w:rsidR="00F23EE5" w:rsidRDefault="008C6A8A" w:rsidP="009C438E">
      <w:r>
        <w:rPr>
          <w:noProof/>
        </w:rPr>
        <w:pict>
          <v:shape id="_x0000_s1314" type="#_x0000_t202" style="position:absolute;margin-left:333.1pt;margin-top:586.95pt;width:234pt;height:19.5pt;z-index:251660288;mso-wrap-edited:f;mso-position-horizontal-relative:page;mso-position-vertical-relative:page" wrapcoords="0 0 21600 0 21600 21600 0 21600 0 0" filled="f" stroked="f">
            <v:textbox style="mso-next-textbox:#_x0000_s1314;mso-fit-shape-to-text:t" inset="0,0,0,0">
              <w:txbxContent>
                <w:p w:rsidR="00BB757B" w:rsidRPr="00CE3EBB" w:rsidRDefault="009624E3" w:rsidP="009624E3">
                  <w:pPr>
                    <w:jc w:val="center"/>
                    <w:rPr>
                      <w:rFonts w:ascii="Comic Sans MS" w:hAnsi="Comic Sans MS"/>
                      <w:b/>
                      <w:bCs/>
                      <w:color w:val="3366FF"/>
                      <w:sz w:val="28"/>
                      <w:szCs w:val="28"/>
                    </w:rPr>
                  </w:pPr>
                  <w:r w:rsidRPr="00CE3EBB">
                    <w:rPr>
                      <w:rFonts w:ascii="Comic Sans MS" w:hAnsi="Comic Sans MS"/>
                      <w:b/>
                      <w:bCs/>
                      <w:color w:val="3366FF"/>
                      <w:sz w:val="28"/>
                      <w:szCs w:val="28"/>
                    </w:rPr>
                    <w:t>God Says</w:t>
                  </w:r>
                </w:p>
              </w:txbxContent>
            </v:textbox>
            <w10:wrap anchorx="page" anchory="page"/>
          </v:shape>
        </w:pict>
      </w:r>
    </w:p>
    <w:p w:rsidR="00F23EE5" w:rsidRDefault="008C6A8A" w:rsidP="009C438E">
      <w:r>
        <w:rPr>
          <w:noProof/>
        </w:rPr>
        <w:pict>
          <v:shape id="_x0000_s1315" type="#_x0000_t202" style="position:absolute;margin-left:305.05pt;margin-top:605.65pt;width:261.8pt;height:140.25pt;z-index:251661312;mso-wrap-edited:f;mso-position-horizontal-relative:page;mso-position-vertical-relative:page" filled="f" strokecolor="#339">
            <v:textbox style="mso-next-textbox:#_x0000_s1315" inset="0,0,0,0">
              <w:txbxContent>
                <w:p w:rsidR="008C6A8A" w:rsidRDefault="008C6A8A" w:rsidP="008C6A8A">
                  <w:pPr>
                    <w:pStyle w:val="line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8C6A8A">
                    <w:rPr>
                      <w:rStyle w:val="textps-150-1"/>
                      <w:rFonts w:ascii="Trebuchet MS" w:hAnsi="Trebuchet MS"/>
                      <w:sz w:val="18"/>
                      <w:szCs w:val="18"/>
                    </w:rPr>
                    <w:t>Praise God in his sanctuary;</w:t>
                  </w:r>
                  <w:r w:rsidRPr="008C6A8A">
                    <w:rPr>
                      <w:rFonts w:ascii="Trebuchet MS" w:hAnsi="Trebuchet MS"/>
                      <w:sz w:val="18"/>
                      <w:szCs w:val="18"/>
                    </w:rPr>
                    <w:br/>
                  </w:r>
                  <w:proofErr w:type="gramStart"/>
                  <w:r w:rsidRPr="008C6A8A">
                    <w:rPr>
                      <w:rStyle w:val="indent-1-breaks"/>
                      <w:rFonts w:ascii="Trebuchet MS" w:hAnsi="Trebuchet MS"/>
                      <w:sz w:val="18"/>
                      <w:szCs w:val="18"/>
                    </w:rPr>
                    <w:t>    </w:t>
                  </w:r>
                  <w:r w:rsidRPr="008C6A8A">
                    <w:rPr>
                      <w:rStyle w:val="textps-150-1"/>
                      <w:rFonts w:ascii="Trebuchet MS" w:hAnsi="Trebuchet MS"/>
                      <w:sz w:val="18"/>
                      <w:szCs w:val="18"/>
                    </w:rPr>
                    <w:t>praise</w:t>
                  </w:r>
                  <w:proofErr w:type="gramEnd"/>
                  <w:r w:rsidRPr="008C6A8A">
                    <w:rPr>
                      <w:rStyle w:val="textps-150-1"/>
                      <w:rFonts w:ascii="Trebuchet MS" w:hAnsi="Trebuchet MS"/>
                      <w:sz w:val="18"/>
                      <w:szCs w:val="18"/>
                    </w:rPr>
                    <w:t xml:space="preserve"> him in his mighty heavens.</w:t>
                  </w:r>
                  <w:r w:rsidRPr="008C6A8A">
                    <w:rPr>
                      <w:rFonts w:ascii="Trebuchet MS" w:hAnsi="Trebuchet MS"/>
                      <w:sz w:val="18"/>
                      <w:szCs w:val="18"/>
                    </w:rPr>
                    <w:br/>
                  </w:r>
                  <w:r w:rsidRPr="008C6A8A">
                    <w:rPr>
                      <w:rStyle w:val="textps-150-2"/>
                      <w:rFonts w:ascii="Trebuchet MS" w:hAnsi="Trebuchet MS"/>
                      <w:sz w:val="18"/>
                      <w:szCs w:val="18"/>
                      <w:vertAlign w:val="superscript"/>
                    </w:rPr>
                    <w:t>2 </w:t>
                  </w:r>
                  <w:r w:rsidRPr="008C6A8A">
                    <w:rPr>
                      <w:rStyle w:val="textps-150-2"/>
                      <w:rFonts w:ascii="Trebuchet MS" w:hAnsi="Trebuchet MS"/>
                      <w:sz w:val="18"/>
                      <w:szCs w:val="18"/>
                    </w:rPr>
                    <w:t>Praise him for his acts of power;</w:t>
                  </w:r>
                  <w:r w:rsidRPr="008C6A8A">
                    <w:rPr>
                      <w:rFonts w:ascii="Trebuchet MS" w:hAnsi="Trebuchet MS"/>
                      <w:sz w:val="18"/>
                      <w:szCs w:val="18"/>
                    </w:rPr>
                    <w:br/>
                  </w:r>
                  <w:proofErr w:type="gramStart"/>
                  <w:r w:rsidRPr="008C6A8A">
                    <w:rPr>
                      <w:rStyle w:val="indent-1-breaks"/>
                      <w:rFonts w:ascii="Trebuchet MS" w:hAnsi="Trebuchet MS"/>
                      <w:sz w:val="18"/>
                      <w:szCs w:val="18"/>
                    </w:rPr>
                    <w:t>    </w:t>
                  </w:r>
                  <w:r w:rsidRPr="008C6A8A">
                    <w:rPr>
                      <w:rStyle w:val="textps-150-2"/>
                      <w:rFonts w:ascii="Trebuchet MS" w:hAnsi="Trebuchet MS"/>
                      <w:sz w:val="18"/>
                      <w:szCs w:val="18"/>
                    </w:rPr>
                    <w:t>praise</w:t>
                  </w:r>
                  <w:proofErr w:type="gramEnd"/>
                  <w:r w:rsidRPr="008C6A8A">
                    <w:rPr>
                      <w:rStyle w:val="textps-150-2"/>
                      <w:rFonts w:ascii="Trebuchet MS" w:hAnsi="Trebuchet MS"/>
                      <w:sz w:val="18"/>
                      <w:szCs w:val="18"/>
                    </w:rPr>
                    <w:t xml:space="preserve"> him for his surpassing greatness.</w:t>
                  </w:r>
                  <w:r w:rsidRPr="008C6A8A">
                    <w:rPr>
                      <w:rFonts w:ascii="Trebuchet MS" w:hAnsi="Trebuchet MS"/>
                      <w:sz w:val="18"/>
                      <w:szCs w:val="18"/>
                    </w:rPr>
                    <w:br/>
                  </w:r>
                  <w:r w:rsidRPr="008C6A8A">
                    <w:rPr>
                      <w:rStyle w:val="textps-150-3"/>
                      <w:rFonts w:ascii="Trebuchet MS" w:hAnsi="Trebuchet MS"/>
                      <w:sz w:val="18"/>
                      <w:szCs w:val="18"/>
                      <w:vertAlign w:val="superscript"/>
                    </w:rPr>
                    <w:t>3 </w:t>
                  </w:r>
                  <w:r w:rsidRPr="008C6A8A">
                    <w:rPr>
                      <w:rStyle w:val="textps-150-3"/>
                      <w:rFonts w:ascii="Trebuchet MS" w:hAnsi="Trebuchet MS"/>
                      <w:sz w:val="18"/>
                      <w:szCs w:val="18"/>
                    </w:rPr>
                    <w:t>Praise him with the sounding of the trumpet,</w:t>
                  </w:r>
                  <w:r w:rsidRPr="008C6A8A">
                    <w:rPr>
                      <w:rFonts w:ascii="Trebuchet MS" w:hAnsi="Trebuchet MS"/>
                      <w:sz w:val="18"/>
                      <w:szCs w:val="18"/>
                    </w:rPr>
                    <w:br/>
                  </w:r>
                  <w:proofErr w:type="gramStart"/>
                  <w:r w:rsidRPr="008C6A8A">
                    <w:rPr>
                      <w:rStyle w:val="indent-1-breaks"/>
                      <w:rFonts w:ascii="Trebuchet MS" w:hAnsi="Trebuchet MS"/>
                      <w:sz w:val="18"/>
                      <w:szCs w:val="18"/>
                    </w:rPr>
                    <w:t>    </w:t>
                  </w:r>
                  <w:r w:rsidRPr="008C6A8A">
                    <w:rPr>
                      <w:rStyle w:val="textps-150-3"/>
                      <w:rFonts w:ascii="Trebuchet MS" w:hAnsi="Trebuchet MS"/>
                      <w:sz w:val="18"/>
                      <w:szCs w:val="18"/>
                    </w:rPr>
                    <w:t>praise</w:t>
                  </w:r>
                  <w:proofErr w:type="gramEnd"/>
                  <w:r w:rsidRPr="008C6A8A">
                    <w:rPr>
                      <w:rStyle w:val="textps-150-3"/>
                      <w:rFonts w:ascii="Trebuchet MS" w:hAnsi="Trebuchet MS"/>
                      <w:sz w:val="18"/>
                      <w:szCs w:val="18"/>
                    </w:rPr>
                    <w:t xml:space="preserve"> him with the harp and lyre,</w:t>
                  </w:r>
                  <w:r w:rsidRPr="008C6A8A">
                    <w:rPr>
                      <w:rFonts w:ascii="Trebuchet MS" w:hAnsi="Trebuchet MS"/>
                      <w:sz w:val="18"/>
                      <w:szCs w:val="18"/>
                    </w:rPr>
                    <w:br/>
                  </w:r>
                  <w:r w:rsidRPr="008C6A8A">
                    <w:rPr>
                      <w:rStyle w:val="textps-150-4"/>
                      <w:rFonts w:ascii="Trebuchet MS" w:hAnsi="Trebuchet MS"/>
                      <w:sz w:val="18"/>
                      <w:szCs w:val="18"/>
                      <w:vertAlign w:val="superscript"/>
                    </w:rPr>
                    <w:t>4 </w:t>
                  </w:r>
                  <w:r w:rsidRPr="008C6A8A">
                    <w:rPr>
                      <w:rStyle w:val="textps-150-4"/>
                      <w:rFonts w:ascii="Trebuchet MS" w:hAnsi="Trebuchet MS"/>
                      <w:sz w:val="18"/>
                      <w:szCs w:val="18"/>
                    </w:rPr>
                    <w:t>praise him with timbrel and dancing,</w:t>
                  </w:r>
                  <w:r>
                    <w:br/>
                  </w:r>
                  <w:r>
                    <w:rPr>
                      <w:rStyle w:val="indent-1-breaks"/>
                    </w:rPr>
                    <w:t>    </w:t>
                  </w:r>
                  <w:r w:rsidRPr="008C6A8A">
                    <w:rPr>
                      <w:rStyle w:val="textps-150-4"/>
                      <w:rFonts w:ascii="Trebuchet MS" w:hAnsi="Trebuchet MS"/>
                      <w:sz w:val="18"/>
                      <w:szCs w:val="18"/>
                    </w:rPr>
                    <w:t>praise him with the strings and pipe,</w:t>
                  </w:r>
                  <w:r w:rsidRPr="008C6A8A">
                    <w:rPr>
                      <w:rFonts w:ascii="Trebuchet MS" w:hAnsi="Trebuchet MS"/>
                      <w:sz w:val="18"/>
                      <w:szCs w:val="18"/>
                    </w:rPr>
                    <w:br/>
                  </w:r>
                  <w:r w:rsidRPr="008C6A8A">
                    <w:rPr>
                      <w:rStyle w:val="textps-150-5"/>
                      <w:rFonts w:ascii="Trebuchet MS" w:hAnsi="Trebuchet MS"/>
                      <w:sz w:val="18"/>
                      <w:szCs w:val="18"/>
                      <w:vertAlign w:val="superscript"/>
                    </w:rPr>
                    <w:t>5 </w:t>
                  </w:r>
                  <w:r w:rsidRPr="008C6A8A">
                    <w:rPr>
                      <w:rStyle w:val="textps-150-5"/>
                      <w:rFonts w:ascii="Trebuchet MS" w:hAnsi="Trebuchet MS"/>
                      <w:sz w:val="18"/>
                      <w:szCs w:val="18"/>
                    </w:rPr>
                    <w:t>praise him with the clash of cymbals,</w:t>
                  </w:r>
                  <w:r w:rsidRPr="008C6A8A">
                    <w:rPr>
                      <w:rFonts w:ascii="Trebuchet MS" w:hAnsi="Trebuchet MS"/>
                      <w:sz w:val="18"/>
                      <w:szCs w:val="18"/>
                    </w:rPr>
                    <w:br/>
                  </w:r>
                  <w:r w:rsidRPr="008C6A8A">
                    <w:rPr>
                      <w:rStyle w:val="indent-1-breaks"/>
                      <w:rFonts w:ascii="Trebuchet MS" w:hAnsi="Trebuchet MS"/>
                      <w:sz w:val="18"/>
                      <w:szCs w:val="18"/>
                    </w:rPr>
                    <w:t>    </w:t>
                  </w:r>
                  <w:r w:rsidRPr="008C6A8A">
                    <w:rPr>
                      <w:rStyle w:val="textps-150-5"/>
                      <w:rFonts w:ascii="Trebuchet MS" w:hAnsi="Trebuchet MS"/>
                      <w:sz w:val="18"/>
                      <w:szCs w:val="18"/>
                    </w:rPr>
                    <w:t>praise him with resounding cymbals.</w:t>
                  </w:r>
                  <w:r>
                    <w:rPr>
                      <w:rFonts w:ascii="Trebuchet MS" w:hAnsi="Trebuchet MS"/>
                      <w:sz w:val="18"/>
                      <w:szCs w:val="18"/>
                    </w:rPr>
                    <w:t xml:space="preserve">                         </w:t>
                  </w:r>
                </w:p>
                <w:p w:rsidR="008C6A8A" w:rsidRPr="008C6A8A" w:rsidRDefault="008C6A8A" w:rsidP="008C6A8A">
                  <w:pPr>
                    <w:pStyle w:val="line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8C6A8A">
                    <w:rPr>
                      <w:rStyle w:val="textps-150-6"/>
                      <w:rFonts w:ascii="Trebuchet MS" w:hAnsi="Trebuchet MS"/>
                      <w:sz w:val="18"/>
                      <w:szCs w:val="18"/>
                      <w:vertAlign w:val="superscript"/>
                    </w:rPr>
                    <w:t> </w:t>
                  </w:r>
                  <w:r w:rsidRPr="008C6A8A">
                    <w:rPr>
                      <w:rStyle w:val="textps-150-6"/>
                      <w:rFonts w:ascii="Trebuchet MS" w:hAnsi="Trebuchet MS"/>
                      <w:sz w:val="18"/>
                      <w:szCs w:val="18"/>
                    </w:rPr>
                    <w:t xml:space="preserve">Let everything that has breath praise the </w:t>
                  </w:r>
                  <w:r w:rsidRPr="008C6A8A">
                    <w:rPr>
                      <w:rStyle w:val="small-caps"/>
                      <w:rFonts w:ascii="Trebuchet MS" w:hAnsi="Trebuchet MS"/>
                      <w:smallCaps/>
                      <w:sz w:val="18"/>
                      <w:szCs w:val="18"/>
                    </w:rPr>
                    <w:t>Lord</w:t>
                  </w:r>
                  <w:r>
                    <w:rPr>
                      <w:rStyle w:val="textps-150-6"/>
                    </w:rPr>
                    <w:t xml:space="preserve">.   </w:t>
                  </w:r>
                  <w:r>
                    <w:rPr>
                      <w:rStyle w:val="textps-150-6"/>
                      <w:rFonts w:ascii="Trebuchet MS" w:hAnsi="Trebuchet MS"/>
                      <w:sz w:val="18"/>
                      <w:szCs w:val="18"/>
                    </w:rPr>
                    <w:t>(Psalm 150)</w:t>
                  </w:r>
                </w:p>
                <w:p w:rsidR="008C6A8A" w:rsidRDefault="008C6A8A" w:rsidP="008C6A8A">
                  <w:pPr>
                    <w:pStyle w:val="line"/>
                  </w:pPr>
                  <w:r>
                    <w:rPr>
                      <w:rStyle w:val="textps-150-6"/>
                    </w:rPr>
                    <w:t xml:space="preserve">Praise the </w:t>
                  </w:r>
                  <w:r>
                    <w:rPr>
                      <w:rStyle w:val="small-caps"/>
                      <w:smallCaps/>
                    </w:rPr>
                    <w:t>Lord</w:t>
                  </w:r>
                  <w:r>
                    <w:rPr>
                      <w:rStyle w:val="textps-150-6"/>
                    </w:rPr>
                    <w:t>.</w:t>
                  </w:r>
                </w:p>
                <w:p w:rsidR="008C6A8A" w:rsidRDefault="008C6A8A" w:rsidP="008C6A8A">
                  <w:pPr>
                    <w:pStyle w:val="Heading4"/>
                  </w:pPr>
                  <w:r>
                    <w:t>Footnotes:</w:t>
                  </w:r>
                </w:p>
                <w:p w:rsidR="008C6A8A" w:rsidRDefault="008C6A8A" w:rsidP="008C6A8A">
                  <w:pPr>
                    <w:numPr>
                      <w:ilvl w:val="0"/>
                      <w:numId w:val="42"/>
                    </w:numPr>
                    <w:spacing w:before="100" w:beforeAutospacing="1" w:after="100" w:afterAutospacing="1"/>
                  </w:pPr>
                  <w:hyperlink r:id="rId12" w:anchor="en-NIV-16396" w:tooltip="Go to Psalm 150:1" w:history="1">
                    <w:r>
                      <w:rPr>
                        <w:rStyle w:val="Hyperlink"/>
                      </w:rPr>
                      <w:t>Psalm 150:1</w:t>
                    </w:r>
                  </w:hyperlink>
                  <w:r>
                    <w:t xml:space="preserve"> </w:t>
                  </w:r>
                  <w:r>
                    <w:rPr>
                      <w:rStyle w:val="footnote-text"/>
                    </w:rPr>
                    <w:t xml:space="preserve">Hebrew </w:t>
                  </w:r>
                  <w:r>
                    <w:rPr>
                      <w:rStyle w:val="footnote-text"/>
                      <w:i/>
                      <w:iCs/>
                    </w:rPr>
                    <w:t>Hallelu Yah</w:t>
                  </w:r>
                  <w:r>
                    <w:rPr>
                      <w:rStyle w:val="footnote-text"/>
                    </w:rPr>
                    <w:t>; also in verse 6</w:t>
                  </w:r>
                </w:p>
                <w:p w:rsidR="008C6A8A" w:rsidRDefault="008C6A8A" w:rsidP="008C6A8A">
                  <w:pPr>
                    <w:pStyle w:val="Heading4"/>
                  </w:pPr>
                  <w:r>
                    <w:t>Cross references:</w:t>
                  </w:r>
                </w:p>
                <w:p w:rsidR="008C6A8A" w:rsidRDefault="008C6A8A" w:rsidP="008C6A8A">
                  <w:pPr>
                    <w:numPr>
                      <w:ilvl w:val="0"/>
                      <w:numId w:val="43"/>
                    </w:numPr>
                    <w:spacing w:before="100" w:beforeAutospacing="1" w:after="100" w:afterAutospacing="1"/>
                  </w:pPr>
                  <w:hyperlink r:id="rId13" w:anchor="en-NIV-16396" w:tooltip="Go to Psalm 150:1" w:history="1">
                    <w:r>
                      <w:rPr>
                        <w:rStyle w:val="Hyperlink"/>
                      </w:rPr>
                      <w:t>Psalm 150:1</w:t>
                    </w:r>
                  </w:hyperlink>
                  <w:proofErr w:type="gramStart"/>
                  <w:r>
                    <w:t xml:space="preserve"> :</w:t>
                  </w:r>
                  <w:proofErr w:type="gramEnd"/>
                  <w:r>
                    <w:t xml:space="preserve"> </w:t>
                  </w:r>
                  <w:hyperlink r:id="rId14" w:history="1">
                    <w:r>
                      <w:rPr>
                        <w:rStyle w:val="Hyperlink"/>
                      </w:rPr>
                      <w:t>S Ps 112:1</w:t>
                    </w:r>
                  </w:hyperlink>
                </w:p>
                <w:p w:rsidR="008C6A8A" w:rsidRDefault="008C6A8A" w:rsidP="008C6A8A">
                  <w:pPr>
                    <w:numPr>
                      <w:ilvl w:val="0"/>
                      <w:numId w:val="43"/>
                    </w:numPr>
                    <w:spacing w:before="100" w:beforeAutospacing="1" w:after="100" w:afterAutospacing="1"/>
                  </w:pPr>
                  <w:hyperlink r:id="rId15" w:anchor="en-NIV-16396" w:tooltip="Go to Psalm 150:1" w:history="1">
                    <w:r>
                      <w:rPr>
                        <w:rStyle w:val="Hyperlink"/>
                      </w:rPr>
                      <w:t>Psalm 150:1</w:t>
                    </w:r>
                  </w:hyperlink>
                  <w:proofErr w:type="gramStart"/>
                  <w:r>
                    <w:t xml:space="preserve"> :</w:t>
                  </w:r>
                  <w:proofErr w:type="gramEnd"/>
                  <w:r>
                    <w:t xml:space="preserve"> </w:t>
                  </w:r>
                  <w:hyperlink r:id="rId16" w:history="1">
                    <w:r>
                      <w:rPr>
                        <w:rStyle w:val="Hyperlink"/>
                      </w:rPr>
                      <w:t>Ps 68:24-26; 73:17; 102:19</w:t>
                    </w:r>
                  </w:hyperlink>
                </w:p>
                <w:p w:rsidR="008C6A8A" w:rsidRDefault="008C6A8A" w:rsidP="008C6A8A">
                  <w:pPr>
                    <w:numPr>
                      <w:ilvl w:val="0"/>
                      <w:numId w:val="43"/>
                    </w:numPr>
                    <w:spacing w:before="100" w:beforeAutospacing="1" w:after="100" w:afterAutospacing="1"/>
                  </w:pPr>
                  <w:hyperlink r:id="rId17" w:anchor="en-NIV-16396" w:tooltip="Go to Psalm 150:1" w:history="1">
                    <w:r>
                      <w:rPr>
                        <w:rStyle w:val="Hyperlink"/>
                      </w:rPr>
                      <w:t>Psalm 150:1</w:t>
                    </w:r>
                  </w:hyperlink>
                  <w:proofErr w:type="gramStart"/>
                  <w:r>
                    <w:t xml:space="preserve"> :</w:t>
                  </w:r>
                  <w:proofErr w:type="gramEnd"/>
                  <w:r>
                    <w:t xml:space="preserve"> </w:t>
                  </w:r>
                  <w:hyperlink r:id="rId18" w:history="1">
                    <w:r>
                      <w:rPr>
                        <w:rStyle w:val="Hyperlink"/>
                      </w:rPr>
                      <w:t>S Ps 148:1</w:t>
                    </w:r>
                  </w:hyperlink>
                </w:p>
                <w:p w:rsidR="008C6A8A" w:rsidRDefault="008C6A8A" w:rsidP="008C6A8A">
                  <w:pPr>
                    <w:numPr>
                      <w:ilvl w:val="0"/>
                      <w:numId w:val="43"/>
                    </w:numPr>
                    <w:spacing w:before="100" w:beforeAutospacing="1" w:after="100" w:afterAutospacing="1"/>
                  </w:pPr>
                  <w:hyperlink r:id="rId19" w:anchor="en-NIV-16397" w:tooltip="Go to Psalm 150:2" w:history="1">
                    <w:r>
                      <w:rPr>
                        <w:rStyle w:val="Hyperlink"/>
                      </w:rPr>
                      <w:t>Psalm 150:2</w:t>
                    </w:r>
                  </w:hyperlink>
                  <w:proofErr w:type="gramStart"/>
                  <w:r>
                    <w:t xml:space="preserve"> :</w:t>
                  </w:r>
                  <w:proofErr w:type="gramEnd"/>
                  <w:r>
                    <w:t xml:space="preserve"> </w:t>
                  </w:r>
                  <w:hyperlink r:id="rId20" w:history="1">
                    <w:r>
                      <w:rPr>
                        <w:rStyle w:val="Hyperlink"/>
                      </w:rPr>
                      <w:t>S Dt 3:24</w:t>
                    </w:r>
                  </w:hyperlink>
                </w:p>
                <w:p w:rsidR="008C6A8A" w:rsidRDefault="008C6A8A" w:rsidP="008C6A8A">
                  <w:pPr>
                    <w:numPr>
                      <w:ilvl w:val="0"/>
                      <w:numId w:val="43"/>
                    </w:numPr>
                    <w:spacing w:before="100" w:beforeAutospacing="1" w:after="100" w:afterAutospacing="1"/>
                  </w:pPr>
                  <w:hyperlink r:id="rId21" w:anchor="en-NIV-16397" w:tooltip="Go to Psalm 150:2" w:history="1">
                    <w:r>
                      <w:rPr>
                        <w:rStyle w:val="Hyperlink"/>
                      </w:rPr>
                      <w:t>Psalm 150:2</w:t>
                    </w:r>
                  </w:hyperlink>
                  <w:proofErr w:type="gramStart"/>
                  <w:r>
                    <w:t xml:space="preserve"> :</w:t>
                  </w:r>
                  <w:proofErr w:type="gramEnd"/>
                  <w:r>
                    <w:t xml:space="preserve"> </w:t>
                  </w:r>
                  <w:hyperlink r:id="rId22" w:history="1">
                    <w:r>
                      <w:rPr>
                        <w:rStyle w:val="Hyperlink"/>
                      </w:rPr>
                      <w:t>S Ex 15:7</w:t>
                    </w:r>
                  </w:hyperlink>
                </w:p>
                <w:p w:rsidR="008C6A8A" w:rsidRDefault="008C6A8A" w:rsidP="008C6A8A">
                  <w:pPr>
                    <w:numPr>
                      <w:ilvl w:val="0"/>
                      <w:numId w:val="43"/>
                    </w:numPr>
                    <w:spacing w:before="100" w:beforeAutospacing="1" w:after="100" w:afterAutospacing="1"/>
                  </w:pPr>
                  <w:hyperlink r:id="rId23" w:anchor="en-NIV-16398" w:tooltip="Go to Psalm 150:3" w:history="1">
                    <w:r>
                      <w:rPr>
                        <w:rStyle w:val="Hyperlink"/>
                      </w:rPr>
                      <w:t>Psalm 150:3</w:t>
                    </w:r>
                  </w:hyperlink>
                  <w:proofErr w:type="gramStart"/>
                  <w:r>
                    <w:t xml:space="preserve"> :</w:t>
                  </w:r>
                  <w:proofErr w:type="gramEnd"/>
                  <w:r>
                    <w:t xml:space="preserve"> </w:t>
                  </w:r>
                  <w:hyperlink r:id="rId24" w:history="1">
                    <w:r>
                      <w:rPr>
                        <w:rStyle w:val="Hyperlink"/>
                      </w:rPr>
                      <w:t>S Nu 10:2</w:t>
                    </w:r>
                  </w:hyperlink>
                </w:p>
                <w:p w:rsidR="008C6A8A" w:rsidRDefault="008C6A8A" w:rsidP="008C6A8A">
                  <w:pPr>
                    <w:numPr>
                      <w:ilvl w:val="0"/>
                      <w:numId w:val="43"/>
                    </w:numPr>
                    <w:spacing w:before="100" w:beforeAutospacing="1" w:after="100" w:afterAutospacing="1"/>
                  </w:pPr>
                  <w:hyperlink r:id="rId25" w:anchor="en-NIV-16398" w:tooltip="Go to Psalm 150:3" w:history="1">
                    <w:r>
                      <w:rPr>
                        <w:rStyle w:val="Hyperlink"/>
                      </w:rPr>
                      <w:t>Psalm 150:3</w:t>
                    </w:r>
                  </w:hyperlink>
                  <w:proofErr w:type="gramStart"/>
                  <w:r>
                    <w:t xml:space="preserve"> :</w:t>
                  </w:r>
                  <w:proofErr w:type="gramEnd"/>
                  <w:r>
                    <w:t xml:space="preserve"> </w:t>
                  </w:r>
                  <w:hyperlink r:id="rId26" w:history="1">
                    <w:r>
                      <w:rPr>
                        <w:rStyle w:val="Hyperlink"/>
                      </w:rPr>
                      <w:t>S Ps 57:8</w:t>
                    </w:r>
                  </w:hyperlink>
                </w:p>
                <w:p w:rsidR="008C6A8A" w:rsidRDefault="008C6A8A" w:rsidP="008C6A8A">
                  <w:pPr>
                    <w:numPr>
                      <w:ilvl w:val="0"/>
                      <w:numId w:val="43"/>
                    </w:numPr>
                    <w:spacing w:before="100" w:beforeAutospacing="1" w:after="100" w:afterAutospacing="1"/>
                  </w:pPr>
                  <w:hyperlink r:id="rId27" w:anchor="en-NIV-16399" w:tooltip="Go to Psalm 150:4" w:history="1">
                    <w:r>
                      <w:rPr>
                        <w:rStyle w:val="Hyperlink"/>
                      </w:rPr>
                      <w:t>Psalm 150:4</w:t>
                    </w:r>
                  </w:hyperlink>
                  <w:proofErr w:type="gramStart"/>
                  <w:r>
                    <w:t xml:space="preserve"> :</w:t>
                  </w:r>
                  <w:proofErr w:type="gramEnd"/>
                  <w:r>
                    <w:t xml:space="preserve"> </w:t>
                  </w:r>
                  <w:hyperlink r:id="rId28" w:history="1">
                    <w:r>
                      <w:rPr>
                        <w:rStyle w:val="Hyperlink"/>
                      </w:rPr>
                      <w:t>S Ex 15:20</w:t>
                    </w:r>
                  </w:hyperlink>
                </w:p>
                <w:p w:rsidR="008C6A8A" w:rsidRDefault="008C6A8A" w:rsidP="008C6A8A">
                  <w:pPr>
                    <w:numPr>
                      <w:ilvl w:val="0"/>
                      <w:numId w:val="43"/>
                    </w:numPr>
                    <w:spacing w:before="100" w:beforeAutospacing="1" w:after="100" w:afterAutospacing="1"/>
                  </w:pPr>
                  <w:hyperlink r:id="rId29" w:anchor="en-NIV-16399" w:tooltip="Go to Psalm 150:4" w:history="1">
                    <w:r>
                      <w:rPr>
                        <w:rStyle w:val="Hyperlink"/>
                      </w:rPr>
                      <w:t>Psalm 150:4</w:t>
                    </w:r>
                  </w:hyperlink>
                  <w:proofErr w:type="gramStart"/>
                  <w:r>
                    <w:t xml:space="preserve"> :</w:t>
                  </w:r>
                  <w:proofErr w:type="gramEnd"/>
                  <w:r>
                    <w:t xml:space="preserve"> </w:t>
                  </w:r>
                  <w:hyperlink r:id="rId30" w:history="1">
                    <w:r>
                      <w:rPr>
                        <w:rStyle w:val="Hyperlink"/>
                      </w:rPr>
                      <w:t>S Ps 45:8</w:t>
                    </w:r>
                  </w:hyperlink>
                </w:p>
                <w:p w:rsidR="008C6A8A" w:rsidRDefault="008C6A8A" w:rsidP="008C6A8A">
                  <w:pPr>
                    <w:numPr>
                      <w:ilvl w:val="0"/>
                      <w:numId w:val="43"/>
                    </w:numPr>
                    <w:spacing w:before="100" w:beforeAutospacing="1" w:after="100" w:afterAutospacing="1"/>
                  </w:pPr>
                  <w:hyperlink r:id="rId31" w:anchor="en-NIV-16399" w:tooltip="Go to Psalm 150:4" w:history="1">
                    <w:r>
                      <w:rPr>
                        <w:rStyle w:val="Hyperlink"/>
                      </w:rPr>
                      <w:t>Psalm 150:4</w:t>
                    </w:r>
                  </w:hyperlink>
                  <w:proofErr w:type="gramStart"/>
                  <w:r>
                    <w:t xml:space="preserve"> :</w:t>
                  </w:r>
                  <w:proofErr w:type="gramEnd"/>
                  <w:r>
                    <w:t xml:space="preserve"> </w:t>
                  </w:r>
                  <w:hyperlink r:id="rId32" w:history="1">
                    <w:r>
                      <w:rPr>
                        <w:rStyle w:val="Hyperlink"/>
                      </w:rPr>
                      <w:t>S Ge 4:21</w:t>
                    </w:r>
                  </w:hyperlink>
                </w:p>
                <w:p w:rsidR="008C6A8A" w:rsidRDefault="008C6A8A" w:rsidP="008C6A8A">
                  <w:pPr>
                    <w:numPr>
                      <w:ilvl w:val="0"/>
                      <w:numId w:val="43"/>
                    </w:numPr>
                    <w:spacing w:before="100" w:beforeAutospacing="1" w:after="100" w:afterAutospacing="1"/>
                  </w:pPr>
                  <w:hyperlink r:id="rId33" w:anchor="en-NIV-16400" w:tooltip="Go to Psalm 150:5" w:history="1">
                    <w:r>
                      <w:rPr>
                        <w:rStyle w:val="Hyperlink"/>
                      </w:rPr>
                      <w:t>Psalm 150:5</w:t>
                    </w:r>
                  </w:hyperlink>
                  <w:proofErr w:type="gramStart"/>
                  <w:r>
                    <w:t xml:space="preserve"> :</w:t>
                  </w:r>
                  <w:proofErr w:type="gramEnd"/>
                  <w:r>
                    <w:t xml:space="preserve"> </w:t>
                  </w:r>
                  <w:hyperlink r:id="rId34" w:history="1">
                    <w:r>
                      <w:rPr>
                        <w:rStyle w:val="Hyperlink"/>
                      </w:rPr>
                      <w:t>S 2Sa 6:5</w:t>
                    </w:r>
                  </w:hyperlink>
                </w:p>
                <w:p w:rsidR="008C6A8A" w:rsidRDefault="008C6A8A" w:rsidP="008C6A8A">
                  <w:pPr>
                    <w:numPr>
                      <w:ilvl w:val="0"/>
                      <w:numId w:val="43"/>
                    </w:numPr>
                    <w:spacing w:before="100" w:beforeAutospacing="1" w:after="100" w:afterAutospacing="1"/>
                  </w:pPr>
                  <w:hyperlink r:id="rId35" w:anchor="en-NIV-16401" w:tooltip="Go to Psalm 150:6" w:history="1">
                    <w:r>
                      <w:rPr>
                        <w:rStyle w:val="Hyperlink"/>
                      </w:rPr>
                      <w:t>Psalm 150:6</w:t>
                    </w:r>
                  </w:hyperlink>
                  <w:proofErr w:type="gramStart"/>
                  <w:r>
                    <w:t xml:space="preserve"> :</w:t>
                  </w:r>
                  <w:proofErr w:type="gramEnd"/>
                  <w:r>
                    <w:t xml:space="preserve"> </w:t>
                  </w:r>
                  <w:hyperlink r:id="rId36" w:history="1">
                    <w:r>
                      <w:rPr>
                        <w:rStyle w:val="Hyperlink"/>
                      </w:rPr>
                      <w:t>S Ps 103:22</w:t>
                    </w:r>
                  </w:hyperlink>
                </w:p>
                <w:p w:rsidR="00F10619" w:rsidRPr="008C6A8A" w:rsidRDefault="00F10619" w:rsidP="008C6A8A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shape>
        </w:pict>
      </w:r>
    </w:p>
    <w:p w:rsidR="00F23EE5" w:rsidRDefault="00F23EE5" w:rsidP="009C438E"/>
    <w:p w:rsidR="00F23EE5" w:rsidRDefault="00F23EE5" w:rsidP="009C438E"/>
    <w:p w:rsidR="00F23EE5" w:rsidRDefault="00F23EE5" w:rsidP="009C438E"/>
    <w:p w:rsidR="00F23EE5" w:rsidRDefault="00F23EE5" w:rsidP="009C438E"/>
    <w:p w:rsidR="00F23EE5" w:rsidRDefault="00F23EE5" w:rsidP="009C438E"/>
    <w:p w:rsidR="00F23EE5" w:rsidRDefault="00F23EE5" w:rsidP="009C438E"/>
    <w:p w:rsidR="00F23EE5" w:rsidRDefault="00F23EE5" w:rsidP="009C438E"/>
    <w:p w:rsidR="00F23EE5" w:rsidRDefault="00F23EE5" w:rsidP="009C438E"/>
    <w:p w:rsidR="00F23EE5" w:rsidRDefault="00F23EE5" w:rsidP="009C438E"/>
    <w:p w:rsidR="00B87D05" w:rsidRDefault="00B87D05" w:rsidP="00A20134"/>
    <w:p w:rsidR="00FA7A58" w:rsidRPr="00FA7A58" w:rsidRDefault="00A20134" w:rsidP="00A20134">
      <w:r w:rsidRPr="00CB60BD">
        <w:t xml:space="preserve"> </w:t>
      </w:r>
      <w:r w:rsidR="003E727F">
        <w:rPr>
          <w:noProof/>
        </w:rPr>
        <w:pict>
          <v:shape id="_x0000_s1149" type="#_x0000_t202" style="position:absolute;margin-left:71.3pt;margin-top:44.65pt;width:476.85pt;height:19.5pt;z-index:251641856;mso-position-horizontal-relative:page;mso-position-vertical-relative:page" filled="f" stroked="f">
            <v:textbox style="mso-next-textbox:#_x0000_s1149;mso-fit-shape-to-text:t" inset="0,0,0,0">
              <w:txbxContent>
                <w:p w:rsidR="005B7866" w:rsidRPr="00D502D3" w:rsidRDefault="008B1D37" w:rsidP="008B1D37">
                  <w:pPr>
                    <w:pStyle w:val="PageTitleNumber"/>
                    <w:jc w:val="center"/>
                  </w:pPr>
                  <w:r>
                    <w:t xml:space="preserve">3319 W. Liberty Ave. Pittsburgh, PA </w:t>
                  </w:r>
                  <w:proofErr w:type="gramStart"/>
                  <w:r>
                    <w:t>15216  412</w:t>
                  </w:r>
                  <w:proofErr w:type="gramEnd"/>
                  <w:r>
                    <w:t>-531-5790</w:t>
                  </w:r>
                </w:p>
              </w:txbxContent>
            </v:textbox>
            <w10:wrap anchorx="page" anchory="page"/>
          </v:shape>
        </w:pict>
      </w:r>
      <w:r w:rsidR="000C2ED6">
        <w:rPr>
          <w:noProof/>
        </w:rPr>
        <w:pict>
          <v:group id="_x0000_s1429" style="position:absolute;margin-left:27pt;margin-top:36.15pt;width:558pt;height:710.85pt;z-index:251640832;mso-position-horizontal-relative:page;mso-position-vertical-relative:page" coordorigin="540,723" coordsize="11160,14217">
            <v:rect id="_x0000_s1320" style="position:absolute;left:540;top:1080;width:11160;height:13860;mso-position-horizontal-relative:page;mso-position-vertical-relative:page" o:regroupid="8" filled="f" strokecolor="red" strokeweight="1.75pt">
              <v:textbox inset="0,0,0,0"/>
            </v:rect>
            <v:rect id="_x0000_s1147" style="position:absolute;left:1080;top:723;width:10080;height:576;mso-position-horizontal-relative:page;mso-position-vertical-relative:page" o:regroupid="8" fillcolor="#7fffff" strokecolor="red" strokeweight="1.75pt"/>
            <w10:wrap anchorx="page" anchory="page"/>
          </v:group>
        </w:pict>
      </w:r>
      <w:r w:rsidR="000C2ED6">
        <w:rPr>
          <w:noProof/>
        </w:rPr>
        <w:pict>
          <v:shape id="_x0000_s1176" type="#_x0000_t202" style="position:absolute;margin-left:200pt;margin-top:97pt;width:7.2pt;height:7.2pt;z-index:251644928;visibility:hidden;mso-position-horizontal-relative:page;mso-position-vertical-relative:page" filled="f" stroked="f">
            <v:textbox style="mso-next-textbox:#_x0000_s1176" inset="0,0,0,0">
              <w:txbxContent>
                <w:p w:rsidR="005B7866" w:rsidRDefault="005B7866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0C2ED6">
        <w:rPr>
          <w:noProof/>
        </w:rPr>
        <w:pict>
          <v:shape id="_x0000_s1180" type="#_x0000_t202" style="position:absolute;margin-left:201pt;margin-top:351pt;width:7.2pt;height:7.2pt;z-index:251645952;visibility:hidden;mso-position-horizontal-relative:page;mso-position-vertical-relative:page" filled="f" stroked="f">
            <v:textbox style="mso-next-textbox:#_x0000_s1180" inset="0,0,0,0">
              <w:txbxContent>
                <w:p w:rsidR="005B7866" w:rsidRDefault="005B7866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0C2ED6">
        <w:rPr>
          <w:noProof/>
        </w:rPr>
        <w:pict>
          <v:shape id="_x0000_s1184" type="#_x0000_t202" style="position:absolute;margin-left:201pt;margin-top:604pt;width:7.2pt;height:7.2pt;z-index:251646976;visibility:hidden;mso-position-horizontal-relative:page;mso-position-vertical-relative:page" filled="f" stroked="f">
            <v:textbox style="mso-next-textbox:#_x0000_s1184" inset="0,0,0,0">
              <w:txbxContent>
                <w:p w:rsidR="005B7866" w:rsidRDefault="005B7866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0C2ED6">
        <w:rPr>
          <w:noProof/>
        </w:rPr>
        <w:pict>
          <v:shape id="_x0000_s1188" type="#_x0000_t202" style="position:absolute;margin-left:43pt;margin-top:98pt;width:7.2pt;height:7.2pt;z-index:251648000;visibility:hidden;mso-position-horizontal-relative:page;mso-position-vertical-relative:page" filled="f" stroked="f">
            <v:textbox style="mso-next-textbox:#_x0000_s1188" inset="0,0,0,0">
              <w:txbxContent>
                <w:p w:rsidR="005B7866" w:rsidRDefault="005B7866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0C2ED6">
        <w:rPr>
          <w:noProof/>
        </w:rPr>
        <w:pict>
          <v:shape id="_x0000_s1192" type="#_x0000_t202" style="position:absolute;margin-left:43.2pt;margin-top:451pt;width:7.2pt;height:7.2pt;z-index:251649024;visibility:hidden;mso-position-horizontal-relative:page;mso-position-vertical-relative:page" filled="f" stroked="f">
            <v:textbox style="mso-next-textbox:#_x0000_s1192" inset="0,0,0,0">
              <w:txbxContent>
                <w:p w:rsidR="005B7866" w:rsidRDefault="005B7866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0C2ED6">
        <w:rPr>
          <w:noProof/>
        </w:rPr>
        <w:pict>
          <v:shape id="_x0000_s1196" type="#_x0000_t202" style="position:absolute;margin-left:200pt;margin-top:82.8pt;width:7.2pt;height:7.2pt;z-index:251650048;visibility:hidden;mso-position-horizontal-relative:page;mso-position-vertical-relative:page" filled="f" stroked="f">
            <v:textbox style="mso-next-textbox:#_x0000_s1196" inset="0,0,0,0">
              <w:txbxContent>
                <w:p w:rsidR="005B7866" w:rsidRDefault="005B7866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0C2ED6">
        <w:rPr>
          <w:noProof/>
        </w:rPr>
        <w:pict>
          <v:shape id="_x0000_s1200" type="#_x0000_t202" style="position:absolute;margin-left:198.2pt;margin-top:319pt;width:7.2pt;height:7.2pt;z-index:251651072;visibility:hidden;mso-position-horizontal-relative:page;mso-position-vertical-relative:page" filled="f" stroked="f">
            <v:textbox style="mso-next-textbox:#_x0000_s1200" inset="0,0,0,0">
              <w:txbxContent>
                <w:p w:rsidR="005B7866" w:rsidRDefault="005B7866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0C2ED6">
        <w:rPr>
          <w:noProof/>
        </w:rPr>
        <w:pict>
          <v:shape id="_x0000_s1204" type="#_x0000_t202" style="position:absolute;margin-left:199pt;margin-top:546pt;width:7.2pt;height:7.2pt;z-index:251652096;visibility:hidden;mso-position-horizontal-relative:page;mso-position-vertical-relative:page" filled="f" stroked="f">
            <v:textbox style="mso-next-textbox:#_x0000_s1204" inset="0,0,0,0">
              <w:txbxContent>
                <w:p w:rsidR="005B7866" w:rsidRDefault="005B7866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0C2ED6">
        <w:rPr>
          <w:noProof/>
        </w:rPr>
        <w:pict>
          <v:shape id="_x0000_s1208" type="#_x0000_t202" style="position:absolute;margin-left:43pt;margin-top:98pt;width:7.2pt;height:7.2pt;z-index:251653120;visibility:hidden;mso-position-horizontal-relative:page;mso-position-vertical-relative:page" filled="f" stroked="f">
            <v:textbox style="mso-next-textbox:#_x0000_s1208" inset="0,0,0,0">
              <w:txbxContent>
                <w:p w:rsidR="005B7866" w:rsidRDefault="005B7866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0C2ED6">
        <w:rPr>
          <w:noProof/>
        </w:rPr>
        <w:pict>
          <v:shape id="_x0000_s1212" type="#_x0000_t202" style="position:absolute;margin-left:42.2pt;margin-top:436.8pt;width:7.2pt;height:7.2pt;z-index:251654144;visibility:hidden;mso-position-horizontal-relative:page;mso-position-vertical-relative:page" filled="f" stroked="f">
            <v:textbox style="mso-next-textbox:#_x0000_s1212" inset="0,0,0,0">
              <w:txbxContent>
                <w:p w:rsidR="005B7866" w:rsidRDefault="005B7866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0C2ED6">
        <w:rPr>
          <w:noProof/>
        </w:rPr>
        <w:pict>
          <v:shape id="_x0000_s1244" type="#_x0000_t202" style="position:absolute;margin-left:200pt;margin-top:22pt;width:7.2pt;height:7.2pt;z-index:251655168;visibility:hidden;mso-position-horizontal-relative:page;mso-position-vertical-relative:page" filled="f" stroked="f">
            <v:textbox style="mso-next-textbox:#_x0000_s1244" inset="0,0,0,0">
              <w:txbxContent>
                <w:p w:rsidR="005B7866" w:rsidRDefault="005B7866" w:rsidP="00F12F72">
                  <w:pPr>
                    <w:pStyle w:val="BodyText"/>
                  </w:pPr>
                </w:p>
                <w:p w:rsidR="00727BEA" w:rsidRDefault="00727BEA" w:rsidP="00727BEA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Is Christianity about suffocating us in rules and regulation? Not at all says St. Paul.</w:t>
                  </w:r>
                </w:p>
                <w:p w:rsidR="00727BEA" w:rsidRDefault="00727BEA" w:rsidP="00571565">
                  <w:pPr>
                    <w:rPr>
                      <w:sz w:val="20"/>
                    </w:rPr>
                  </w:pPr>
                </w:p>
                <w:p w:rsidR="00736F7D" w:rsidRPr="00727BEA" w:rsidRDefault="001E09C9" w:rsidP="00727BEA">
                  <w:pPr>
                    <w:jc w:val="center"/>
                    <w:rPr>
                      <w:sz w:val="20"/>
                    </w:rPr>
                  </w:pPr>
                  <w:r w:rsidRPr="00727BEA">
                    <w:rPr>
                      <w:b/>
                      <w:bCs/>
                      <w:i/>
                      <w:iCs/>
                      <w:sz w:val="20"/>
                    </w:rPr>
                    <w:t xml:space="preserve">It is for freedom that Christ has set us free. Stand firm, then, and do not let yourselves be burdened again by a yoke of slavery. </w:t>
                  </w:r>
                  <w:r w:rsidRPr="00727BEA">
                    <w:rPr>
                      <w:b/>
                      <w:bCs/>
                      <w:i/>
                      <w:iCs/>
                      <w:sz w:val="20"/>
                    </w:rPr>
                    <w:br/>
                  </w:r>
                  <w:r w:rsidRPr="00727BEA">
                    <w:rPr>
                      <w:rStyle w:val="keywordresultextras"/>
                      <w:sz w:val="16"/>
                      <w:szCs w:val="16"/>
                    </w:rPr>
                    <w:t>Galatians 5:1-2</w:t>
                  </w:r>
                </w:p>
              </w:txbxContent>
            </v:textbox>
            <w10:wrap anchorx="page" anchory="page"/>
          </v:shape>
        </w:pict>
      </w:r>
      <w:r w:rsidR="000C2ED6">
        <w:rPr>
          <w:noProof/>
        </w:rPr>
        <w:pict>
          <v:shape id="_x0000_s1248" type="#_x0000_t202" style="position:absolute;margin-left:201pt;margin-top:213.8pt;width:7.2pt;height:7.2pt;z-index:251656192;visibility:hidden;mso-position-horizontal-relative:page;mso-position-vertical-relative:page" filled="f" stroked="f">
            <v:textbox style="mso-next-textbox:#_x0000_s1248" inset="0,0,0,0">
              <w:txbxContent>
                <w:p w:rsidR="005B7866" w:rsidRDefault="005B7866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0C2ED6">
        <w:rPr>
          <w:noProof/>
        </w:rPr>
        <w:pict>
          <v:shape id="_x0000_s1252" type="#_x0000_t202" style="position:absolute;margin-left:202pt;margin-top:362pt;width:7.2pt;height:7.2pt;z-index:251657216;visibility:hidden;mso-position-horizontal-relative:page;mso-position-vertical-relative:page" filled="f" stroked="f">
            <v:textbox style="mso-next-textbox:#_x0000_s1252" inset="0,0,0,0">
              <w:txbxContent>
                <w:p w:rsidR="005B7866" w:rsidRDefault="005B7866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3B6759">
        <w:rPr>
          <w:noProof/>
          <w:lang w:eastAsia="ja-JP"/>
        </w:rPr>
        <w:pict>
          <v:shape id="_x0000_s1477" type="#_x0000_t202" style="position:absolute;margin-left:215.05pt;margin-top:14.1pt;width:252.45pt;height:32.3pt;z-index:251675648;mso-position-horizontal-relative:text;mso-position-vertical-relative:text" filled="f" stroked="f">
            <v:textbox style="mso-next-textbox:#_x0000_s1477;mso-fit-shape-to-text:t">
              <w:txbxContent>
                <w:p w:rsidR="00681C27" w:rsidRPr="002853B2" w:rsidRDefault="00E53B71" w:rsidP="003B6759">
                  <w:pPr>
                    <w:pStyle w:val="Heading1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Special Dates</w:t>
                  </w:r>
                </w:p>
              </w:txbxContent>
            </v:textbox>
            <w10:wrap type="square"/>
          </v:shape>
        </w:pict>
      </w:r>
    </w:p>
    <w:p w:rsidR="00FA7A58" w:rsidRPr="00FA7A58" w:rsidRDefault="00ED7217" w:rsidP="00FA7A58">
      <w:r>
        <w:rPr>
          <w:noProof/>
        </w:rPr>
        <w:pict>
          <v:shape id="_x0000_s1057" type="#_x0000_t202" style="position:absolute;margin-left:314.4pt;margin-top:119.45pt;width:234pt;height:140.25pt;z-index:251639808;visibility:visible;mso-position-horizontal-relative:page;mso-position-vertical-relative:page" filled="f" stroked="f">
            <v:textbox style="mso-next-textbox:#_x0000_s1057" inset="0,0,0,0">
              <w:txbxContent>
                <w:p w:rsidR="00E53B71" w:rsidRDefault="002F722E" w:rsidP="0061383E">
                  <w:pPr>
                    <w:pStyle w:val="BodyText2"/>
                  </w:pPr>
                  <w:r>
                    <w:t xml:space="preserve">Please see </w:t>
                  </w:r>
                  <w:r w:rsidR="0061383E">
                    <w:t>our website</w:t>
                  </w:r>
                  <w:r>
                    <w:t xml:space="preserve">. </w:t>
                  </w:r>
                  <w:r w:rsidR="004C560A">
                    <w:t xml:space="preserve">The Health Form and Parent Handbook are posted </w:t>
                  </w:r>
                  <w:r w:rsidR="0061383E">
                    <w:t>there</w:t>
                  </w:r>
                  <w:r w:rsidR="004C560A">
                    <w:t xml:space="preserve">. </w:t>
                  </w:r>
                  <w:hyperlink r:id="rId37" w:history="1">
                    <w:r w:rsidRPr="003E0CAA">
                      <w:rPr>
                        <w:rStyle w:val="Hyperlink"/>
                      </w:rPr>
                      <w:t>www.mlumc.org</w:t>
                    </w:r>
                  </w:hyperlink>
                  <w:r>
                    <w:t>.</w:t>
                  </w:r>
                </w:p>
                <w:p w:rsidR="00AE6C2D" w:rsidRDefault="0008414E" w:rsidP="0008414E">
                  <w:pPr>
                    <w:pStyle w:val="BodyText2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April</w:t>
                  </w:r>
                </w:p>
                <w:p w:rsidR="0008414E" w:rsidRDefault="0008414E" w:rsidP="0008414E">
                  <w:pPr>
                    <w:pStyle w:val="BodyText2"/>
                    <w:rPr>
                      <w:sz w:val="24"/>
                      <w:szCs w:val="24"/>
                    </w:rPr>
                  </w:pPr>
                </w:p>
                <w:p w:rsidR="0008414E" w:rsidRDefault="0008414E" w:rsidP="0008414E">
                  <w:pPr>
                    <w:pStyle w:val="BodyText2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NO CLOSURES</w:t>
                  </w:r>
                </w:p>
                <w:p w:rsidR="0008414E" w:rsidRDefault="0008414E" w:rsidP="0008414E">
                  <w:pPr>
                    <w:pStyle w:val="BodyText2"/>
                  </w:pPr>
                </w:p>
                <w:p w:rsidR="0008414E" w:rsidRDefault="0008414E" w:rsidP="0008414E">
                  <w:pPr>
                    <w:pStyle w:val="BodyText2"/>
                  </w:pPr>
                  <w:r>
                    <w:t>8</w:t>
                  </w:r>
                  <w:r w:rsidRPr="0008414E">
                    <w:rPr>
                      <w:vertAlign w:val="superscript"/>
                    </w:rPr>
                    <w:t>th</w:t>
                  </w:r>
                  <w:r>
                    <w:tab/>
                    <w:t>Soccer Shots starts</w:t>
                  </w:r>
                </w:p>
                <w:p w:rsidR="0008414E" w:rsidRPr="0008414E" w:rsidRDefault="0008414E" w:rsidP="0008414E">
                  <w:pPr>
                    <w:pStyle w:val="BodyText2"/>
                  </w:pPr>
                  <w:r>
                    <w:t>10</w:t>
                  </w:r>
                  <w:r w:rsidRPr="0008414E">
                    <w:rPr>
                      <w:vertAlign w:val="superscript"/>
                    </w:rPr>
                    <w:t>th</w:t>
                  </w:r>
                  <w:r>
                    <w:tab/>
                    <w:t xml:space="preserve">Weekday Ministries </w:t>
                  </w:r>
                  <w:proofErr w:type="gramStart"/>
                  <w:r>
                    <w:t>Sunday  10:45</w:t>
                  </w:r>
                  <w:proofErr w:type="gramEnd"/>
                  <w:r>
                    <w:t xml:space="preserve"> am</w:t>
                  </w:r>
                </w:p>
              </w:txbxContent>
            </v:textbox>
            <w10:wrap anchorx="page" anchory="page"/>
          </v:shape>
        </w:pict>
      </w:r>
      <w:r w:rsidR="00E83BBE">
        <w:rPr>
          <w:noProof/>
        </w:rPr>
        <w:pict>
          <v:shape id="_x0000_s1617" type="#_x0000_t202" style="position:absolute;margin-left:-46.75pt;margin-top:37.6pt;width:233.75pt;height:402.05pt;z-index:251676672" stroked="f">
            <v:textbox>
              <w:txbxContent>
                <w:p w:rsidR="004511DE" w:rsidRDefault="0008414E" w:rsidP="00B94B8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We know of three children entering kindergarten this fall who will be leaving at the end of May. Thanks for keeping us informed so we can plan!</w:t>
                  </w:r>
                </w:p>
                <w:p w:rsidR="0008414E" w:rsidRDefault="0008414E" w:rsidP="00B94B8B">
                  <w:pPr>
                    <w:rPr>
                      <w:sz w:val="20"/>
                    </w:rPr>
                  </w:pPr>
                </w:p>
                <w:p w:rsidR="0008414E" w:rsidRDefault="0008414E" w:rsidP="00B94B8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Infant space is available beginning April – 2017. A reservation must be made to hold a spot.</w:t>
                  </w:r>
                </w:p>
                <w:p w:rsidR="004A3DF6" w:rsidRDefault="004A3DF6" w:rsidP="00B94B8B">
                  <w:pPr>
                    <w:rPr>
                      <w:sz w:val="20"/>
                    </w:rPr>
                  </w:pPr>
                </w:p>
                <w:p w:rsidR="004A3DF6" w:rsidRDefault="004A3DF6" w:rsidP="004A3DF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Supertots are happy that it’s spring! They are learning about farm animals, Earth Day and </w:t>
                  </w:r>
                  <w:r w:rsidR="00D21E1F">
                    <w:rPr>
                      <w:sz w:val="20"/>
                    </w:rPr>
                    <w:t xml:space="preserve">the </w:t>
                  </w:r>
                  <w:r>
                    <w:rPr>
                      <w:sz w:val="20"/>
                    </w:rPr>
                    <w:t>Pirate Baseball’s home opener on 4/3! They are also exploring colors and rain. They are happy Jesus is our friend and savior.</w:t>
                  </w:r>
                </w:p>
                <w:p w:rsidR="0008414E" w:rsidRDefault="0008414E" w:rsidP="00B94B8B">
                  <w:pPr>
                    <w:rPr>
                      <w:sz w:val="20"/>
                    </w:rPr>
                  </w:pPr>
                </w:p>
                <w:p w:rsidR="0008414E" w:rsidRDefault="0008414E" w:rsidP="0066456C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The Tiny Tots are so happy it</w:t>
                  </w:r>
                  <w:r w:rsidR="0066456C">
                    <w:rPr>
                      <w:sz w:val="20"/>
                    </w:rPr>
                    <w:t xml:space="preserve"> is</w:t>
                  </w:r>
                  <w:r>
                    <w:rPr>
                      <w:sz w:val="20"/>
                    </w:rPr>
                    <w:t xml:space="preserve"> spring! They are learning about flowers, sun, cloud</w:t>
                  </w:r>
                  <w:r w:rsidR="0066456C">
                    <w:rPr>
                      <w:sz w:val="20"/>
                    </w:rPr>
                    <w:t>s</w:t>
                  </w:r>
                  <w:r>
                    <w:rPr>
                      <w:sz w:val="20"/>
                    </w:rPr>
                    <w:t xml:space="preserve">, rain and wind. </w:t>
                  </w:r>
                  <w:r w:rsidR="004A3DF6">
                    <w:rPr>
                      <w:sz w:val="20"/>
                    </w:rPr>
                    <w:t>They are also learning about how Jesus is our friend.</w:t>
                  </w:r>
                </w:p>
                <w:p w:rsidR="00FF2071" w:rsidRDefault="00FF2071" w:rsidP="0066456C">
                  <w:pPr>
                    <w:rPr>
                      <w:sz w:val="20"/>
                    </w:rPr>
                  </w:pPr>
                </w:p>
                <w:p w:rsidR="00FF2071" w:rsidRDefault="00FF2071" w:rsidP="0066456C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Older Toddlers are enjoying spring by learning about different things that grow including fruits and vegetables. They are also learning that Jesus is alive and is our friend! </w:t>
                  </w:r>
                </w:p>
                <w:p w:rsidR="004A3DF6" w:rsidRDefault="004A3DF6" w:rsidP="0066456C">
                  <w:pPr>
                    <w:rPr>
                      <w:sz w:val="20"/>
                    </w:rPr>
                  </w:pPr>
                </w:p>
                <w:p w:rsidR="0008414E" w:rsidRDefault="0066456C" w:rsidP="0066456C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The Preschool R</w:t>
                  </w:r>
                  <w:r w:rsidR="0008414E">
                    <w:rPr>
                      <w:sz w:val="20"/>
                    </w:rPr>
                    <w:t>oom is working on spring, too. They are learning about seeds, recycling</w:t>
                  </w:r>
                  <w:r>
                    <w:rPr>
                      <w:sz w:val="20"/>
                    </w:rPr>
                    <w:t xml:space="preserve"> &amp;</w:t>
                  </w:r>
                  <w:r w:rsidR="00AF2D5C">
                    <w:rPr>
                      <w:sz w:val="20"/>
                    </w:rPr>
                    <w:t xml:space="preserve"> garbage</w:t>
                  </w:r>
                  <w:r>
                    <w:rPr>
                      <w:sz w:val="20"/>
                    </w:rPr>
                    <w:t xml:space="preserve">. </w:t>
                  </w:r>
                  <w:r w:rsidR="00AF2D5C">
                    <w:rPr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They are also learning through Bible stories that Jesus is our friend!</w:t>
                  </w:r>
                </w:p>
                <w:p w:rsidR="00AF2D5C" w:rsidRDefault="00AF2D5C" w:rsidP="00B94B8B">
                  <w:pPr>
                    <w:rPr>
                      <w:sz w:val="20"/>
                    </w:rPr>
                  </w:pPr>
                </w:p>
                <w:p w:rsidR="00AF2D5C" w:rsidRDefault="00EE552F" w:rsidP="00EE552F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Pre-K is looking forward to the Pittsburgh Zoo’s special program called </w:t>
                  </w:r>
                  <w:r>
                    <w:rPr>
                      <w:i/>
                      <w:iCs/>
                      <w:sz w:val="20"/>
                    </w:rPr>
                    <w:t xml:space="preserve">ZOO MOVES. </w:t>
                  </w:r>
                  <w:r>
                    <w:rPr>
                      <w:sz w:val="20"/>
                    </w:rPr>
                    <w:t>They</w:t>
                  </w:r>
                  <w:r w:rsidR="004A3DF6">
                    <w:rPr>
                      <w:sz w:val="20"/>
                    </w:rPr>
                    <w:t xml:space="preserve"> have invited the Older Toddler and Preschool Rooms </w:t>
                  </w:r>
                  <w:r>
                    <w:rPr>
                      <w:sz w:val="20"/>
                    </w:rPr>
                    <w:t>to join them on April 1</w:t>
                  </w:r>
                  <w:r w:rsidRPr="00EE552F">
                    <w:rPr>
                      <w:sz w:val="20"/>
                      <w:vertAlign w:val="superscript"/>
                    </w:rPr>
                    <w:t>st</w:t>
                  </w:r>
                  <w:r>
                    <w:rPr>
                      <w:sz w:val="20"/>
                    </w:rPr>
                    <w:t xml:space="preserve">. </w:t>
                  </w:r>
                </w:p>
                <w:p w:rsidR="00EE552F" w:rsidRDefault="00EE552F" w:rsidP="00EE552F">
                  <w:pPr>
                    <w:rPr>
                      <w:sz w:val="20"/>
                    </w:rPr>
                  </w:pPr>
                </w:p>
                <w:p w:rsidR="00EE552F" w:rsidRDefault="00EE552F" w:rsidP="00EE552F">
                  <w:pPr>
                    <w:rPr>
                      <w:sz w:val="20"/>
                    </w:rPr>
                  </w:pPr>
                </w:p>
                <w:p w:rsidR="004511DE" w:rsidRPr="004511DE" w:rsidRDefault="004511DE" w:rsidP="00B94B8B">
                  <w:pPr>
                    <w:rPr>
                      <w:sz w:val="20"/>
                    </w:rPr>
                  </w:pPr>
                </w:p>
              </w:txbxContent>
            </v:textbox>
            <w10:wrap type="square"/>
          </v:shape>
        </w:pict>
      </w:r>
      <w:r w:rsidR="00E83BBE">
        <w:rPr>
          <w:noProof/>
        </w:rPr>
        <w:pict>
          <v:shape id="_x0000_s1476" type="#_x0000_t202" style="position:absolute;margin-left:-46.75pt;margin-top:4.75pt;width:242.4pt;height:28.05pt;z-index:251674624" filled="f" stroked="f">
            <v:textbox style="mso-next-textbox:#_x0000_s1476">
              <w:txbxContent>
                <w:p w:rsidR="000C2ED6" w:rsidRPr="003E727F" w:rsidRDefault="0054496A" w:rsidP="00B0505A">
                  <w:pPr>
                    <w:pStyle w:val="Heading1"/>
                    <w:jc w:val="center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t>Classroom Highlights</w:t>
                  </w:r>
                </w:p>
              </w:txbxContent>
            </v:textbox>
            <w10:wrap type="square"/>
          </v:shape>
        </w:pict>
      </w:r>
    </w:p>
    <w:p w:rsidR="00FA7A58" w:rsidRPr="00FA7A58" w:rsidRDefault="00FA7A58" w:rsidP="00FA7A58"/>
    <w:p w:rsidR="00FA7A58" w:rsidRPr="00FA7A58" w:rsidRDefault="00FA7A58" w:rsidP="00FA7A58"/>
    <w:p w:rsidR="00FA7A58" w:rsidRPr="00FA7A58" w:rsidRDefault="00FA7A58" w:rsidP="00FA7A58"/>
    <w:p w:rsidR="00FA7A58" w:rsidRPr="00FA7A58" w:rsidRDefault="00FA7A58" w:rsidP="00FA7A58"/>
    <w:p w:rsidR="00FA7A58" w:rsidRDefault="00FA7A58" w:rsidP="00FA7A58"/>
    <w:p w:rsidR="008D12C4" w:rsidRDefault="008D12C4" w:rsidP="00FA7A58"/>
    <w:p w:rsidR="008D12C4" w:rsidRPr="00FA7A58" w:rsidRDefault="00943998" w:rsidP="00FA7A58">
      <w:r>
        <w:rPr>
          <w:noProof/>
        </w:rPr>
        <w:pict>
          <v:shape id="_x0000_s1316" type="#_x0000_t202" style="position:absolute;margin-left:33.9pt;margin-top:175.55pt;width:252.45pt;height:130.9pt;z-index:251662336;mso-position-horizontal-relative:page;mso-position-vertical-relative:page" filled="f" stroked="f">
            <v:textbox style="mso-next-textbox:#_x0000_s1316" inset="0,0,0,0">
              <w:txbxContent>
                <w:p w:rsidR="00E72753" w:rsidRPr="00A04967" w:rsidRDefault="00E72753" w:rsidP="00A04967"/>
              </w:txbxContent>
            </v:textbox>
            <w10:wrap anchorx="page" anchory="page"/>
          </v:shape>
        </w:pict>
      </w:r>
    </w:p>
    <w:p w:rsidR="00FA7A58" w:rsidRPr="00FA7A58" w:rsidRDefault="00FA7A58" w:rsidP="00FA7A58"/>
    <w:p w:rsidR="00FA7A58" w:rsidRPr="00FA7A58" w:rsidRDefault="00FA7A58" w:rsidP="00FA7A58"/>
    <w:p w:rsidR="00FA7A58" w:rsidRPr="00FA7A58" w:rsidRDefault="0008414E" w:rsidP="00FA7A58">
      <w:r>
        <w:rPr>
          <w:noProof/>
        </w:rPr>
        <w:pict>
          <v:shape id="irc_mi" o:spid="_x0000_s1639" type="#_x0000_t75" alt="" href="http://www.google.com/url?sa=i&amp;rct=j&amp;q=&amp;esrc=s&amp;source=images&amp;cd=&amp;cad=rja&amp;uact=8&amp;ved=0CAcQjRxqFQoTCK3YnqLl-8YCFQiLDQodtHIJXQ&amp;url=http%3A%2F%2Fwww.bigpoint.com%2Fzoomumba%2Fboard%2Fthreads%2Fhappy-birthday-petra.6260%2F&amp;ei=UmS2Va3nDYiWNrTlpegF&amp;bvm=bv.98717601,d.eXY&amp;psig=AFQjCNHQ3iunkqHHhxOu8R4oOxg9QOG1fw&amp;ust=1438102987551512" style="position:absolute;margin-left:342.45pt;margin-top:259.7pt;width:140.25pt;height:98.3pt;z-index:-251638784;mso-position-horizontal-relative:page;mso-position-vertical-relative:page" o:button="t">
            <v:imagedata r:id="rId38" r:href="rId39"/>
            <w10:wrap anchorx="page" anchory="page"/>
          </v:shape>
        </w:pict>
      </w:r>
      <w:r w:rsidR="00844565">
        <w:rPr>
          <w:noProof/>
        </w:rPr>
        <w:pict>
          <v:shape id="_x0000_s1326" type="#_x0000_t202" style="position:absolute;margin-left:314.4pt;margin-top:259.7pt;width:243.6pt;height:13.95pt;z-index:251663360;mso-wrap-edited:f;mso-position-horizontal-relative:page;mso-position-vertical-relative:page" wrapcoords="0 0 21600 0 21600 21600 0 21600 0 0" filled="f" stroked="f">
            <v:textbox style="mso-next-textbox:#_x0000_s1326;mso-fit-shape-to-text:t" inset="0,0,0,0">
              <w:txbxContent>
                <w:p w:rsidR="00AD148A" w:rsidRPr="00ED7217" w:rsidRDefault="00AD148A" w:rsidP="00ED7217"/>
              </w:txbxContent>
            </v:textbox>
            <w10:wrap anchorx="page" anchory="page"/>
          </v:shape>
        </w:pict>
      </w:r>
    </w:p>
    <w:p w:rsidR="00FA7A58" w:rsidRPr="00FA7A58" w:rsidRDefault="00FA7A58" w:rsidP="00FA7A58"/>
    <w:p w:rsidR="00FA7A58" w:rsidRPr="00FA7A58" w:rsidRDefault="00FA7A58" w:rsidP="00FA7A58"/>
    <w:p w:rsidR="00FA7A58" w:rsidRPr="002373FC" w:rsidRDefault="00BF1A0C" w:rsidP="00BF1A0C">
      <w:pPr>
        <w:tabs>
          <w:tab w:val="left" w:pos="6705"/>
        </w:tabs>
        <w:rPr>
          <w:i/>
          <w:iCs/>
        </w:rPr>
      </w:pPr>
      <w:r>
        <w:tab/>
      </w:r>
    </w:p>
    <w:p w:rsidR="00FA7A58" w:rsidRPr="00FA7A58" w:rsidRDefault="00282CAF" w:rsidP="00FA7A58">
      <w:r>
        <w:rPr>
          <w:noProof/>
        </w:rPr>
        <w:pict>
          <v:shape id="_x0000_s1328" type="#_x0000_t202" style="position:absolute;margin-left:33.9pt;margin-top:278.4pt;width:225pt;height:13.95pt;z-index:251665408;mso-wrap-edited:f;mso-position-horizontal-relative:page;mso-position-vertical-relative:page" wrapcoords="0 0 21600 0 21600 21600 0 21600 0 0" filled="f" stroked="f">
            <v:textbox style="mso-next-textbox:#_x0000_s1328;mso-fit-shape-to-text:t" inset="0,0,0,0">
              <w:txbxContent>
                <w:p w:rsidR="00605769" w:rsidRPr="004E6C8B" w:rsidRDefault="00605769" w:rsidP="004E6C8B"/>
              </w:txbxContent>
            </v:textbox>
            <w10:wrap anchorx="page" anchory="page"/>
          </v:shape>
        </w:pict>
      </w:r>
      <w:r w:rsidR="00BF1A0C">
        <w:tab/>
      </w:r>
      <w:r w:rsidR="00BF1A0C">
        <w:tab/>
      </w:r>
      <w:r w:rsidR="00BF1A0C">
        <w:tab/>
      </w:r>
      <w:r w:rsidR="00BF1A0C">
        <w:tab/>
      </w:r>
      <w:r w:rsidR="00BF1A0C">
        <w:tab/>
      </w:r>
      <w:r w:rsidR="00BF1A0C">
        <w:tab/>
      </w:r>
      <w:r w:rsidR="00BF1A0C">
        <w:tab/>
      </w:r>
      <w:r w:rsidR="00BF1A0C">
        <w:tab/>
      </w:r>
      <w:r w:rsidR="00BF1A0C">
        <w:tab/>
      </w:r>
      <w:r w:rsidR="00BF1A0C">
        <w:tab/>
      </w:r>
    </w:p>
    <w:p w:rsidR="00FA7A58" w:rsidRDefault="0008414E" w:rsidP="00FA7A58">
      <w:r>
        <w:rPr>
          <w:noProof/>
        </w:rPr>
        <w:pict>
          <v:shape id="_x0000_s1327" type="#_x0000_t202" style="position:absolute;margin-left:286.35pt;margin-top:343.85pt;width:261.8pt;height:112.2pt;z-index:251664384;mso-wrap-edited:f;mso-position-horizontal-relative:page;mso-position-vertical-relative:page" filled="f" fillcolor="#9cf" strokecolor="#36f" strokeweight="2.25pt">
            <v:stroke dashstyle="1 1" endcap="round"/>
            <v:textbox style="mso-next-textbox:#_x0000_s1327" inset="0,0,0,0">
              <w:txbxContent>
                <w:p w:rsidR="00A6659F" w:rsidRDefault="00A6659F" w:rsidP="00CA5D32">
                  <w:pPr>
                    <w:rPr>
                      <w:sz w:val="20"/>
                    </w:rPr>
                  </w:pPr>
                </w:p>
                <w:p w:rsidR="00ED63C3" w:rsidRDefault="00904D46" w:rsidP="002A00E5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Children:</w:t>
                  </w:r>
                  <w:r w:rsidR="00B5132E">
                    <w:rPr>
                      <w:sz w:val="20"/>
                    </w:rPr>
                    <w:tab/>
                  </w:r>
                  <w:r w:rsidR="0029447C">
                    <w:rPr>
                      <w:sz w:val="20"/>
                    </w:rPr>
                    <w:t>Ellie B.</w:t>
                  </w:r>
                  <w:r w:rsidR="0029447C">
                    <w:rPr>
                      <w:sz w:val="20"/>
                    </w:rPr>
                    <w:tab/>
                  </w:r>
                  <w:r w:rsidR="0029447C">
                    <w:rPr>
                      <w:sz w:val="20"/>
                    </w:rPr>
                    <w:tab/>
                    <w:t>4/5</w:t>
                  </w:r>
                  <w:r w:rsidR="0029447C">
                    <w:rPr>
                      <w:sz w:val="20"/>
                    </w:rPr>
                    <w:tab/>
                    <w:t>5 years</w:t>
                  </w:r>
                </w:p>
                <w:p w:rsidR="0029447C" w:rsidRDefault="0029447C" w:rsidP="002A00E5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ab/>
                  </w:r>
                  <w:r>
                    <w:rPr>
                      <w:sz w:val="20"/>
                    </w:rPr>
                    <w:tab/>
                    <w:t>Harlee B.</w:t>
                  </w:r>
                  <w:r>
                    <w:rPr>
                      <w:sz w:val="20"/>
                    </w:rPr>
                    <w:tab/>
                    <w:t>4/7</w:t>
                  </w:r>
                  <w:r>
                    <w:rPr>
                      <w:sz w:val="20"/>
                    </w:rPr>
                    <w:tab/>
                    <w:t>3 years</w:t>
                  </w:r>
                </w:p>
                <w:p w:rsidR="0029447C" w:rsidRDefault="0029447C" w:rsidP="002A00E5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ab/>
                  </w:r>
                  <w:r>
                    <w:rPr>
                      <w:sz w:val="20"/>
                    </w:rPr>
                    <w:tab/>
                    <w:t>Colin W.</w:t>
                  </w:r>
                  <w:r>
                    <w:rPr>
                      <w:sz w:val="20"/>
                    </w:rPr>
                    <w:tab/>
                    <w:t>4/15</w:t>
                  </w:r>
                  <w:r>
                    <w:rPr>
                      <w:sz w:val="20"/>
                    </w:rPr>
                    <w:tab/>
                    <w:t>4 years</w:t>
                  </w:r>
                </w:p>
                <w:p w:rsidR="0029447C" w:rsidRDefault="0029447C" w:rsidP="002A00E5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ab/>
                  </w:r>
                  <w:r>
                    <w:rPr>
                      <w:sz w:val="20"/>
                    </w:rPr>
                    <w:tab/>
                    <w:t>Madison B.</w:t>
                  </w:r>
                  <w:r>
                    <w:rPr>
                      <w:sz w:val="20"/>
                    </w:rPr>
                    <w:tab/>
                    <w:t>4/22</w:t>
                  </w:r>
                  <w:r>
                    <w:rPr>
                      <w:sz w:val="20"/>
                    </w:rPr>
                    <w:tab/>
                    <w:t>1 year</w:t>
                  </w:r>
                </w:p>
                <w:p w:rsidR="0029447C" w:rsidRDefault="0029447C" w:rsidP="002A00E5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ab/>
                  </w:r>
                  <w:r>
                    <w:rPr>
                      <w:sz w:val="20"/>
                    </w:rPr>
                    <w:tab/>
                  </w:r>
                </w:p>
                <w:p w:rsidR="0015175A" w:rsidRDefault="0015175A" w:rsidP="00943998">
                  <w:pPr>
                    <w:rPr>
                      <w:sz w:val="20"/>
                    </w:rPr>
                  </w:pPr>
                </w:p>
                <w:p w:rsidR="0015175A" w:rsidRDefault="0015175A" w:rsidP="0029447C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Teachers:</w:t>
                  </w:r>
                  <w:r>
                    <w:rPr>
                      <w:sz w:val="20"/>
                    </w:rPr>
                    <w:tab/>
                  </w:r>
                  <w:r w:rsidR="0029447C">
                    <w:rPr>
                      <w:sz w:val="20"/>
                    </w:rPr>
                    <w:t>Miss Suzette</w:t>
                  </w:r>
                  <w:r w:rsidR="0029447C">
                    <w:rPr>
                      <w:sz w:val="20"/>
                    </w:rPr>
                    <w:tab/>
                    <w:t>4/9</w:t>
                  </w:r>
                </w:p>
                <w:p w:rsidR="0029447C" w:rsidRDefault="0029447C" w:rsidP="0029447C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ab/>
                  </w:r>
                  <w:r>
                    <w:rPr>
                      <w:sz w:val="20"/>
                    </w:rPr>
                    <w:tab/>
                    <w:t>Miss Mettelise</w:t>
                  </w:r>
                  <w:r>
                    <w:rPr>
                      <w:sz w:val="20"/>
                    </w:rPr>
                    <w:tab/>
                    <w:t>4/23</w:t>
                  </w:r>
                </w:p>
                <w:p w:rsidR="0015175A" w:rsidRDefault="0015175A" w:rsidP="00ED63C3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ab/>
                  </w:r>
                  <w:r>
                    <w:rPr>
                      <w:sz w:val="20"/>
                    </w:rPr>
                    <w:tab/>
                  </w:r>
                </w:p>
                <w:p w:rsidR="0015175A" w:rsidRDefault="0015175A" w:rsidP="002A00E5">
                  <w:pPr>
                    <w:pStyle w:val="BodyText"/>
                    <w:spacing w:line="240" w:lineRule="auto"/>
                  </w:pPr>
                </w:p>
                <w:p w:rsidR="002A00E5" w:rsidRDefault="002A00E5" w:rsidP="002A00E5">
                  <w:pPr>
                    <w:pStyle w:val="BodyText"/>
                    <w:spacing w:line="240" w:lineRule="auto"/>
                  </w:pPr>
                  <w:r>
                    <w:tab/>
                  </w:r>
                  <w:r>
                    <w:tab/>
                  </w:r>
                </w:p>
                <w:p w:rsidR="002A00E5" w:rsidRDefault="002A00E5" w:rsidP="002A00E5">
                  <w:pPr>
                    <w:pStyle w:val="BodyText"/>
                    <w:spacing w:line="240" w:lineRule="auto"/>
                  </w:pPr>
                  <w:r>
                    <w:tab/>
                  </w:r>
                </w:p>
                <w:p w:rsidR="002A00E5" w:rsidRDefault="002A00E5" w:rsidP="002A00E5">
                  <w:pPr>
                    <w:pStyle w:val="BodyText"/>
                    <w:spacing w:line="240" w:lineRule="auto"/>
                    <w:rPr>
                      <w:rFonts w:ascii="Trebuchet MS" w:hAnsi="Trebuchet MS"/>
                    </w:rPr>
                  </w:pPr>
                  <w:r>
                    <w:tab/>
                  </w:r>
                </w:p>
                <w:p w:rsidR="00A716D6" w:rsidRDefault="00A716D6" w:rsidP="00A716D6">
                  <w:pPr>
                    <w:pStyle w:val="BodyText"/>
                    <w:spacing w:line="240" w:lineRule="auto"/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ab/>
                  </w:r>
                  <w:r>
                    <w:rPr>
                      <w:rFonts w:ascii="Trebuchet MS" w:hAnsi="Trebuchet MS"/>
                    </w:rPr>
                    <w:tab/>
                  </w:r>
                  <w:r>
                    <w:rPr>
                      <w:rFonts w:ascii="Trebuchet MS" w:hAnsi="Trebuchet MS"/>
                    </w:rPr>
                    <w:tab/>
                  </w:r>
                  <w:r>
                    <w:rPr>
                      <w:rFonts w:ascii="Trebuchet MS" w:hAnsi="Trebuchet MS"/>
                    </w:rPr>
                    <w:tab/>
                  </w:r>
                  <w:r>
                    <w:rPr>
                      <w:rFonts w:ascii="Trebuchet MS" w:hAnsi="Trebuchet MS"/>
                    </w:rPr>
                    <w:tab/>
                  </w:r>
                  <w:r>
                    <w:rPr>
                      <w:rFonts w:ascii="Trebuchet MS" w:hAnsi="Trebuchet MS"/>
                    </w:rPr>
                    <w:tab/>
                  </w:r>
                  <w:r>
                    <w:rPr>
                      <w:rFonts w:ascii="Trebuchet MS" w:hAnsi="Trebuchet MS"/>
                    </w:rPr>
                    <w:tab/>
                  </w:r>
                </w:p>
                <w:p w:rsidR="00A716D6" w:rsidRDefault="00A716D6" w:rsidP="00A716D6">
                  <w:pPr>
                    <w:pStyle w:val="BodyText"/>
                    <w:spacing w:line="240" w:lineRule="auto"/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ab/>
                  </w:r>
                  <w:r>
                    <w:rPr>
                      <w:rFonts w:ascii="Trebuchet MS" w:hAnsi="Trebuchet MS"/>
                    </w:rPr>
                    <w:tab/>
                  </w:r>
                </w:p>
                <w:p w:rsidR="00773188" w:rsidRDefault="00773188" w:rsidP="004C2A59">
                  <w:pPr>
                    <w:pStyle w:val="BodyText"/>
                    <w:spacing w:line="240" w:lineRule="auto"/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ab/>
                  </w:r>
                  <w:r>
                    <w:rPr>
                      <w:rFonts w:ascii="Trebuchet MS" w:hAnsi="Trebuchet MS"/>
                    </w:rPr>
                    <w:tab/>
                  </w:r>
                </w:p>
                <w:p w:rsidR="00FB7788" w:rsidRDefault="00FB7788" w:rsidP="002858D1">
                  <w:pPr>
                    <w:pStyle w:val="BodyText"/>
                    <w:spacing w:line="240" w:lineRule="auto"/>
                    <w:rPr>
                      <w:rFonts w:ascii="Trebuchet MS" w:hAnsi="Trebuchet MS"/>
                    </w:rPr>
                  </w:pPr>
                </w:p>
                <w:p w:rsidR="00FB7788" w:rsidRDefault="00FB7788" w:rsidP="002858D1">
                  <w:pPr>
                    <w:pStyle w:val="BodyText"/>
                    <w:spacing w:line="240" w:lineRule="auto"/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ab/>
                  </w:r>
                  <w:r>
                    <w:rPr>
                      <w:rFonts w:ascii="Trebuchet MS" w:hAnsi="Trebuchet MS"/>
                    </w:rPr>
                    <w:tab/>
                  </w:r>
                </w:p>
                <w:p w:rsidR="00FB7788" w:rsidRDefault="00FB7788" w:rsidP="002858D1">
                  <w:pPr>
                    <w:pStyle w:val="BodyText"/>
                    <w:spacing w:line="240" w:lineRule="auto"/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ab/>
                  </w:r>
                  <w:r>
                    <w:rPr>
                      <w:rFonts w:ascii="Trebuchet MS" w:hAnsi="Trebuchet MS"/>
                    </w:rPr>
                    <w:tab/>
                  </w:r>
                </w:p>
                <w:p w:rsidR="0064217F" w:rsidRDefault="00FB7788" w:rsidP="002858D1">
                  <w:pPr>
                    <w:pStyle w:val="BodyText"/>
                    <w:spacing w:line="240" w:lineRule="auto"/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ab/>
                  </w:r>
                  <w:r w:rsidR="0064217F">
                    <w:rPr>
                      <w:rFonts w:ascii="Trebuchet MS" w:hAnsi="Trebuchet MS"/>
                    </w:rPr>
                    <w:tab/>
                  </w:r>
                  <w:r w:rsidR="0064217F">
                    <w:rPr>
                      <w:rFonts w:ascii="Trebuchet MS" w:hAnsi="Trebuchet MS"/>
                    </w:rPr>
                    <w:tab/>
                  </w:r>
                  <w:r w:rsidR="0064217F">
                    <w:rPr>
                      <w:rFonts w:ascii="Trebuchet MS" w:hAnsi="Trebuchet MS"/>
                    </w:rPr>
                    <w:tab/>
                  </w:r>
                  <w:r w:rsidR="0064217F">
                    <w:rPr>
                      <w:rFonts w:ascii="Trebuchet MS" w:hAnsi="Trebuchet MS"/>
                    </w:rPr>
                    <w:tab/>
                  </w:r>
                </w:p>
                <w:p w:rsidR="00A6659F" w:rsidRDefault="00A6659F" w:rsidP="00A6659F">
                  <w:pPr>
                    <w:pStyle w:val="BodyText"/>
                    <w:spacing w:line="240" w:lineRule="auto"/>
                    <w:rPr>
                      <w:rFonts w:ascii="Trebuchet MS" w:hAnsi="Trebuchet MS"/>
                    </w:rPr>
                  </w:pPr>
                </w:p>
                <w:p w:rsidR="00A6659F" w:rsidRDefault="00A6659F" w:rsidP="00A6659F">
                  <w:pPr>
                    <w:pStyle w:val="BodyText"/>
                    <w:spacing w:line="240" w:lineRule="auto"/>
                    <w:rPr>
                      <w:rFonts w:ascii="Trebuchet MS" w:hAnsi="Trebuchet MS"/>
                    </w:rPr>
                  </w:pPr>
                </w:p>
                <w:p w:rsidR="00A6659F" w:rsidRDefault="00A6659F" w:rsidP="00A6659F">
                  <w:pPr>
                    <w:pStyle w:val="BodyText"/>
                    <w:spacing w:line="240" w:lineRule="auto"/>
                    <w:rPr>
                      <w:rFonts w:ascii="Trebuchet MS" w:hAnsi="Trebuchet MS"/>
                    </w:rPr>
                  </w:pPr>
                </w:p>
                <w:p w:rsidR="00A6659F" w:rsidRDefault="00A6659F" w:rsidP="00A6659F">
                  <w:pPr>
                    <w:pStyle w:val="BodyText"/>
                    <w:spacing w:line="240" w:lineRule="auto"/>
                    <w:rPr>
                      <w:rFonts w:ascii="Trebuchet MS" w:hAnsi="Trebuchet MS"/>
                    </w:rPr>
                  </w:pPr>
                </w:p>
                <w:p w:rsidR="00A6659F" w:rsidRDefault="00A6659F" w:rsidP="00D96925">
                  <w:pPr>
                    <w:pStyle w:val="BodyText"/>
                    <w:spacing w:line="240" w:lineRule="exact"/>
                    <w:rPr>
                      <w:rFonts w:ascii="Trebuchet MS" w:hAnsi="Trebuchet MS"/>
                    </w:rPr>
                  </w:pPr>
                </w:p>
                <w:p w:rsidR="00A6659F" w:rsidRDefault="00A6659F" w:rsidP="00D96925">
                  <w:pPr>
                    <w:pStyle w:val="BodyText"/>
                    <w:spacing w:line="240" w:lineRule="exact"/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ab/>
                  </w:r>
                  <w:r>
                    <w:rPr>
                      <w:rFonts w:ascii="Trebuchet MS" w:hAnsi="Trebuchet MS"/>
                    </w:rPr>
                    <w:tab/>
                  </w:r>
                </w:p>
                <w:p w:rsidR="00A6659F" w:rsidRDefault="00A6659F" w:rsidP="00D96925">
                  <w:pPr>
                    <w:pStyle w:val="BodyText"/>
                    <w:spacing w:line="240" w:lineRule="exact"/>
                    <w:rPr>
                      <w:rFonts w:ascii="Trebuchet MS" w:hAnsi="Trebuchet MS"/>
                    </w:rPr>
                  </w:pPr>
                </w:p>
                <w:p w:rsidR="00A6659F" w:rsidRPr="00A6659F" w:rsidRDefault="00A6659F" w:rsidP="00D96925">
                  <w:pPr>
                    <w:pStyle w:val="BodyText"/>
                    <w:spacing w:line="240" w:lineRule="exact"/>
                    <w:rPr>
                      <w:rFonts w:ascii="Trebuchet MS" w:hAnsi="Trebuchet MS"/>
                    </w:rPr>
                  </w:pPr>
                </w:p>
                <w:p w:rsidR="00A6659F" w:rsidRDefault="00A6659F" w:rsidP="00D96925">
                  <w:pPr>
                    <w:pStyle w:val="BodyText"/>
                    <w:spacing w:line="240" w:lineRule="exact"/>
                  </w:pPr>
                </w:p>
                <w:p w:rsidR="00D96925" w:rsidRDefault="00D96925" w:rsidP="00D96925">
                  <w:pPr>
                    <w:pStyle w:val="BodyText"/>
                  </w:pPr>
                </w:p>
                <w:p w:rsidR="00D96925" w:rsidRDefault="00D96925" w:rsidP="00D96925">
                  <w:pPr>
                    <w:pStyle w:val="BodyText"/>
                    <w:spacing w:line="240" w:lineRule="auto"/>
                  </w:pPr>
                  <w:r>
                    <w:tab/>
                  </w:r>
                  <w:r>
                    <w:tab/>
                  </w:r>
                </w:p>
                <w:p w:rsidR="00D96925" w:rsidRDefault="00D96925" w:rsidP="00D96925">
                  <w:pPr>
                    <w:pStyle w:val="BodyText"/>
                  </w:pPr>
                  <w:r>
                    <w:tab/>
                  </w:r>
                  <w:r>
                    <w:tab/>
                  </w:r>
                </w:p>
                <w:p w:rsidR="004016C9" w:rsidRDefault="004016C9" w:rsidP="00AD148A">
                  <w:pPr>
                    <w:pStyle w:val="BodyText"/>
                  </w:pPr>
                </w:p>
                <w:p w:rsidR="004016C9" w:rsidRDefault="004016C9" w:rsidP="00AD148A">
                  <w:pPr>
                    <w:pStyle w:val="BodyText"/>
                  </w:pPr>
                  <w:r>
                    <w:tab/>
                  </w:r>
                </w:p>
                <w:p w:rsidR="004016C9" w:rsidRDefault="004016C9" w:rsidP="004016C9">
                  <w:pPr>
                    <w:pStyle w:val="BodyText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:rsidR="004016C9" w:rsidRDefault="004016C9" w:rsidP="00D54B5E">
                  <w:pPr>
                    <w:pStyle w:val="BodyText"/>
                  </w:pPr>
                  <w:r>
                    <w:tab/>
                  </w:r>
                </w:p>
              </w:txbxContent>
            </v:textbox>
            <w10:wrap anchorx="page" anchory="page"/>
          </v:shape>
        </w:pict>
      </w:r>
      <w:r w:rsidR="0070479B">
        <w:tab/>
      </w:r>
      <w:r w:rsidR="0070479B">
        <w:tab/>
      </w:r>
      <w:r w:rsidR="0070479B">
        <w:tab/>
      </w:r>
      <w:r w:rsidR="0070479B">
        <w:tab/>
      </w:r>
      <w:r w:rsidR="0070479B">
        <w:tab/>
      </w:r>
      <w:r w:rsidR="0070479B">
        <w:tab/>
      </w:r>
      <w:r w:rsidR="0070479B">
        <w:tab/>
      </w:r>
    </w:p>
    <w:p w:rsidR="00FA7A58" w:rsidRDefault="00FA7A58" w:rsidP="00FA7A58"/>
    <w:p w:rsidR="00AB6E3A" w:rsidRPr="00FA7A58" w:rsidRDefault="00AB6E3A" w:rsidP="00FA7A58"/>
    <w:p w:rsidR="00FA7A58" w:rsidRPr="00FA7A58" w:rsidRDefault="00FA7A58" w:rsidP="00FA7A58"/>
    <w:p w:rsidR="00FA7A58" w:rsidRPr="00FA7A58" w:rsidRDefault="00A04967" w:rsidP="00A04967">
      <w:pPr>
        <w:tabs>
          <w:tab w:val="left" w:pos="6555"/>
        </w:tabs>
      </w:pPr>
      <w:r>
        <w:tab/>
      </w:r>
    </w:p>
    <w:p w:rsidR="00FA7A58" w:rsidRPr="00FA7A58" w:rsidRDefault="00FA7A58" w:rsidP="00FA7A58"/>
    <w:p w:rsidR="00FA7A58" w:rsidRPr="00FA7A58" w:rsidRDefault="00FA7A58" w:rsidP="00FA7A58"/>
    <w:p w:rsidR="004016C9" w:rsidRPr="004016C9" w:rsidRDefault="004016C9" w:rsidP="004016C9"/>
    <w:p w:rsidR="004016C9" w:rsidRPr="004016C9" w:rsidRDefault="004016C9" w:rsidP="004016C9"/>
    <w:p w:rsidR="004016C9" w:rsidRPr="004016C9" w:rsidRDefault="004016C9" w:rsidP="004016C9"/>
    <w:p w:rsidR="004016C9" w:rsidRPr="004016C9" w:rsidRDefault="0029447C" w:rsidP="009052C3">
      <w:pPr>
        <w:jc w:val="right"/>
      </w:pPr>
      <w:r>
        <w:rPr>
          <w:noProof/>
        </w:rPr>
        <w:pict>
          <v:shape id="_x0000_s1428" type="#_x0000_t202" style="position:absolute;left:0;text-align:left;margin-left:295.7pt;margin-top:493.45pt;width:261.8pt;height:243.1pt;z-index:251669504;mso-wrap-edited:f;mso-position-horizontal-relative:page;mso-position-vertical-relative:page" wrapcoords="0 0 21600 0 21600 21600 0 21600 0 0" filled="f" stroked="f">
            <v:textbox style="mso-next-textbox:#_x0000_s1428" inset="0,0,0,0">
              <w:txbxContent>
                <w:p w:rsidR="00733273" w:rsidRDefault="00000AD3" w:rsidP="005434B3">
                  <w:pPr>
                    <w:jc w:val="center"/>
                    <w:rPr>
                      <w:rFonts w:ascii="Comic Sans MS" w:hAnsi="Comic Sans MS"/>
                      <w:b/>
                      <w:bCs/>
                      <w:color w:val="3366FF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3366FF"/>
                      <w:sz w:val="28"/>
                      <w:szCs w:val="28"/>
                    </w:rPr>
                    <w:t>MLUMC Corner</w:t>
                  </w:r>
                </w:p>
                <w:p w:rsidR="00F14DDA" w:rsidRPr="00F14DDA" w:rsidRDefault="00F14DDA" w:rsidP="00F14DDA">
                  <w:pPr>
                    <w:jc w:val="center"/>
                    <w:rPr>
                      <w:szCs w:val="24"/>
                    </w:rPr>
                  </w:pPr>
                  <w:r w:rsidRPr="00F14DDA">
                    <w:rPr>
                      <w:szCs w:val="24"/>
                    </w:rPr>
                    <w:t>Reverend Tom Strandburg, Pastor</w:t>
                  </w:r>
                </w:p>
                <w:p w:rsidR="00F14DDA" w:rsidRDefault="00F14DDA" w:rsidP="005434B3">
                  <w:pPr>
                    <w:jc w:val="center"/>
                    <w:rPr>
                      <w:rFonts w:ascii="Comic Sans MS" w:hAnsi="Comic Sans MS"/>
                      <w:b/>
                      <w:bCs/>
                      <w:color w:val="3366FF"/>
                      <w:sz w:val="28"/>
                      <w:szCs w:val="28"/>
                    </w:rPr>
                  </w:pPr>
                </w:p>
                <w:p w:rsidR="0029447C" w:rsidRDefault="0029447C" w:rsidP="0029447C">
                  <w:pPr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The congregation is looking forward to seeing as many Weekday staff and families as possible for </w:t>
                  </w:r>
                </w:p>
                <w:p w:rsidR="0029447C" w:rsidRDefault="0029447C" w:rsidP="0029447C">
                  <w:pPr>
                    <w:jc w:val="center"/>
                    <w:rPr>
                      <w:szCs w:val="24"/>
                    </w:rPr>
                  </w:pPr>
                </w:p>
                <w:p w:rsidR="0029447C" w:rsidRDefault="0029447C" w:rsidP="0029447C">
                  <w:pPr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Weekday Ministries Sunday</w:t>
                  </w:r>
                </w:p>
                <w:p w:rsidR="0029447C" w:rsidRDefault="0029447C" w:rsidP="0029447C">
                  <w:pPr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April 10</w:t>
                  </w:r>
                </w:p>
                <w:p w:rsidR="0029447C" w:rsidRDefault="0029447C" w:rsidP="0029447C">
                  <w:pPr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10:45 worship service</w:t>
                  </w:r>
                </w:p>
                <w:p w:rsidR="0029447C" w:rsidRDefault="0029447C" w:rsidP="0029447C">
                  <w:pPr>
                    <w:jc w:val="center"/>
                    <w:rPr>
                      <w:szCs w:val="24"/>
                    </w:rPr>
                  </w:pPr>
                </w:p>
                <w:p w:rsidR="0029447C" w:rsidRDefault="0029447C" w:rsidP="0029447C">
                  <w:pPr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The </w:t>
                  </w:r>
                  <w:proofErr w:type="gramStart"/>
                  <w:r>
                    <w:rPr>
                      <w:szCs w:val="24"/>
                    </w:rPr>
                    <w:t>hour long</w:t>
                  </w:r>
                  <w:proofErr w:type="gramEnd"/>
                  <w:r>
                    <w:rPr>
                      <w:szCs w:val="24"/>
                    </w:rPr>
                    <w:t xml:space="preserve"> service will be memorable, as the children are invited to sing three songs they have prepared for the occasion.</w:t>
                  </w:r>
                </w:p>
                <w:p w:rsidR="0029447C" w:rsidRDefault="0029447C" w:rsidP="0029447C">
                  <w:pPr>
                    <w:rPr>
                      <w:szCs w:val="24"/>
                    </w:rPr>
                  </w:pPr>
                </w:p>
                <w:p w:rsidR="0029447C" w:rsidRDefault="0029447C" w:rsidP="0029447C">
                  <w:pPr>
                    <w:rPr>
                      <w:b/>
                      <w:bCs/>
                      <w:szCs w:val="24"/>
                    </w:rPr>
                  </w:pPr>
                  <w:r w:rsidRPr="0029447C">
                    <w:rPr>
                      <w:b/>
                      <w:bCs/>
                      <w:szCs w:val="24"/>
                    </w:rPr>
                    <w:t>Parking is easy in the church lot or across the street at Laughlin Funeral Home.</w:t>
                  </w:r>
                </w:p>
                <w:p w:rsidR="00F14DDA" w:rsidRDefault="00F14DDA" w:rsidP="0029447C">
                  <w:pPr>
                    <w:rPr>
                      <w:b/>
                      <w:bCs/>
                      <w:szCs w:val="24"/>
                    </w:rPr>
                  </w:pPr>
                </w:p>
                <w:p w:rsidR="00F14DDA" w:rsidRPr="0029447C" w:rsidRDefault="00F14DDA" w:rsidP="0029447C">
                  <w:pPr>
                    <w:rPr>
                      <w:b/>
                      <w:bCs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</w:p>
    <w:p w:rsidR="004016C9" w:rsidRPr="004016C9" w:rsidRDefault="004016C9" w:rsidP="004016C9"/>
    <w:p w:rsidR="00D96925" w:rsidRPr="004016C9" w:rsidRDefault="00B94B8B" w:rsidP="00D103F7">
      <w:pPr>
        <w:tabs>
          <w:tab w:val="left" w:pos="3690"/>
        </w:tabs>
      </w:pPr>
      <w:r>
        <w:rPr>
          <w:noProof/>
        </w:rPr>
        <w:pict>
          <v:shape id="_x0000_s1330" type="#_x0000_t202" style="position:absolute;margin-left:33.9pt;margin-top:530.85pt;width:225pt;height:19.5pt;z-index:251666432;mso-wrap-edited:f;mso-position-horizontal-relative:page;mso-position-vertical-relative:page" filled="f" fillcolor="#9cf" stroked="f" strokecolor="red">
            <v:textbox style="mso-next-textbox:#_x0000_s1330;mso-fit-shape-to-text:t" inset="0,0,0,0">
              <w:txbxContent>
                <w:p w:rsidR="0094155C" w:rsidRPr="00456E19" w:rsidRDefault="00ED7217" w:rsidP="002B223D">
                  <w:pPr>
                    <w:pStyle w:val="Heading2"/>
                    <w:jc w:val="center"/>
                  </w:pPr>
                  <w:r>
                    <w:t>Important Reminders</w:t>
                  </w:r>
                </w:p>
              </w:txbxContent>
            </v:textbox>
            <w10:wrap anchorx="page" anchory="page"/>
          </v:shape>
        </w:pict>
      </w:r>
      <w:r w:rsidR="003C5D69">
        <w:rPr>
          <w:rFonts w:ascii="Arial" w:eastAsia="SimSun" w:hAnsi="Arial" w:cs="Arial"/>
          <w:color w:val="222222"/>
          <w:szCs w:val="24"/>
          <w:lang w:val="en" w:eastAsia="zh-CN"/>
        </w:rPr>
        <w:tab/>
      </w:r>
      <w:r w:rsidR="004016C9">
        <w:tab/>
      </w:r>
    </w:p>
    <w:p w:rsidR="004407C4" w:rsidRPr="004407C4" w:rsidRDefault="004407C4" w:rsidP="004407C4">
      <w:pPr>
        <w:rPr>
          <w:rFonts w:ascii="Arial" w:eastAsia="SimSun" w:hAnsi="Arial" w:cs="Arial"/>
          <w:color w:val="222222"/>
          <w:szCs w:val="24"/>
          <w:lang w:val="en" w:eastAsia="zh-CN"/>
        </w:rPr>
      </w:pPr>
      <w:hyperlink r:id="rId40" w:history="1"/>
    </w:p>
    <w:p w:rsidR="00D96925" w:rsidRPr="00D96925" w:rsidRDefault="00B94B8B" w:rsidP="00D96925">
      <w:r>
        <w:rPr>
          <w:noProof/>
        </w:rPr>
        <w:pict>
          <v:shape id="_x0000_s1331" type="#_x0000_t202" style="position:absolute;margin-left:33.9pt;margin-top:549.55pt;width:243.1pt;height:187pt;z-index:251667456;mso-wrap-edited:f;mso-position-horizontal-relative:page;mso-position-vertical-relative:page" filled="f" stroked="f" strokecolor="maroon">
            <v:textbox style="mso-next-textbox:#_x0000_s1331" inset="0,0,0,0">
              <w:txbxContent>
                <w:p w:rsidR="0029447C" w:rsidRDefault="008C6E75" w:rsidP="0029447C">
                  <w:pPr>
                    <w:pStyle w:val="List2"/>
                    <w:numPr>
                      <w:ilvl w:val="0"/>
                      <w:numId w:val="0"/>
                    </w:numPr>
                    <w:tabs>
                      <w:tab w:val="num" w:pos="900"/>
                    </w:tabs>
                    <w:ind w:left="187"/>
                    <w:rPr>
                      <w:sz w:val="18"/>
                      <w:szCs w:val="18"/>
                    </w:rPr>
                  </w:pPr>
                  <w:r w:rsidRPr="008C6E75">
                    <w:rPr>
                      <w:b/>
                      <w:bCs/>
                      <w:color w:val="3366FF"/>
                      <w:sz w:val="20"/>
                    </w:rPr>
                    <w:t>1</w:t>
                  </w:r>
                  <w:r>
                    <w:rPr>
                      <w:sz w:val="20"/>
                    </w:rPr>
                    <w:t xml:space="preserve">.  </w:t>
                  </w:r>
                  <w:r w:rsidR="00B84A84">
                    <w:rPr>
                      <w:sz w:val="18"/>
                      <w:szCs w:val="18"/>
                    </w:rPr>
                    <w:t xml:space="preserve">Everything must be labeled! </w:t>
                  </w:r>
                </w:p>
                <w:p w:rsidR="00311CE6" w:rsidRPr="00AB4549" w:rsidRDefault="00311CE6" w:rsidP="0029447C">
                  <w:pPr>
                    <w:pStyle w:val="List2"/>
                    <w:numPr>
                      <w:ilvl w:val="0"/>
                      <w:numId w:val="0"/>
                    </w:numPr>
                    <w:tabs>
                      <w:tab w:val="num" w:pos="900"/>
                    </w:tabs>
                    <w:ind w:left="187"/>
                    <w:rPr>
                      <w:sz w:val="18"/>
                      <w:szCs w:val="18"/>
                    </w:rPr>
                  </w:pPr>
                  <w:r w:rsidRPr="00AB4549">
                    <w:rPr>
                      <w:rFonts w:ascii="Comic Sans MS" w:hAnsi="Comic Sans MS"/>
                      <w:b/>
                      <w:bCs/>
                      <w:color w:val="3366FF"/>
                      <w:sz w:val="18"/>
                      <w:szCs w:val="18"/>
                    </w:rPr>
                    <w:t>2.</w:t>
                  </w:r>
                  <w:r w:rsidRPr="00AB4549">
                    <w:rPr>
                      <w:sz w:val="18"/>
                      <w:szCs w:val="18"/>
                    </w:rPr>
                    <w:t xml:space="preserve">  </w:t>
                  </w:r>
                  <w:r w:rsidR="00B84A84">
                    <w:rPr>
                      <w:sz w:val="18"/>
                      <w:szCs w:val="18"/>
                    </w:rPr>
                    <w:t>We must send children home with fever, diarrhea</w:t>
                  </w:r>
                  <w:r w:rsidR="00F26236">
                    <w:rPr>
                      <w:sz w:val="18"/>
                      <w:szCs w:val="18"/>
                    </w:rPr>
                    <w:t>, unexplained rashes</w:t>
                  </w:r>
                  <w:r w:rsidR="00B84A84">
                    <w:rPr>
                      <w:sz w:val="18"/>
                      <w:szCs w:val="18"/>
                    </w:rPr>
                    <w:t xml:space="preserve"> or vomiting.</w:t>
                  </w:r>
                </w:p>
                <w:p w:rsidR="00635053" w:rsidRPr="003052CB" w:rsidRDefault="00311CE6" w:rsidP="00B84A84">
                  <w:pPr>
                    <w:pStyle w:val="List2"/>
                    <w:numPr>
                      <w:ilvl w:val="0"/>
                      <w:numId w:val="0"/>
                    </w:numPr>
                    <w:tabs>
                      <w:tab w:val="num" w:pos="900"/>
                    </w:tabs>
                    <w:ind w:left="187"/>
                    <w:rPr>
                      <w:sz w:val="18"/>
                      <w:szCs w:val="18"/>
                    </w:rPr>
                  </w:pPr>
                  <w:r w:rsidRPr="00AB4549">
                    <w:rPr>
                      <w:rFonts w:ascii="Comic Sans MS" w:hAnsi="Comic Sans MS"/>
                      <w:b/>
                      <w:bCs/>
                      <w:color w:val="3366FF"/>
                      <w:sz w:val="18"/>
                      <w:szCs w:val="18"/>
                    </w:rPr>
                    <w:t>3</w:t>
                  </w:r>
                  <w:r w:rsidRPr="003052CB">
                    <w:rPr>
                      <w:rFonts w:ascii="Comic Sans MS" w:hAnsi="Comic Sans MS"/>
                      <w:b/>
                      <w:bCs/>
                      <w:color w:val="3366FF"/>
                      <w:sz w:val="18"/>
                      <w:szCs w:val="18"/>
                    </w:rPr>
                    <w:t>.</w:t>
                  </w:r>
                  <w:r w:rsidRPr="003052CB">
                    <w:rPr>
                      <w:rFonts w:ascii="Comic Sans MS" w:hAnsi="Comic Sans MS"/>
                      <w:color w:val="3366FF"/>
                      <w:sz w:val="18"/>
                      <w:szCs w:val="18"/>
                    </w:rPr>
                    <w:t xml:space="preserve">  </w:t>
                  </w:r>
                  <w:r w:rsidR="00B84A84">
                    <w:rPr>
                      <w:sz w:val="18"/>
                      <w:szCs w:val="18"/>
                    </w:rPr>
                    <w:t>Tuition checks must be made out to MLUMC and are due by the 15</w:t>
                  </w:r>
                  <w:r w:rsidR="00B84A84" w:rsidRPr="00B84A84">
                    <w:rPr>
                      <w:sz w:val="18"/>
                      <w:szCs w:val="18"/>
                      <w:vertAlign w:val="superscript"/>
                    </w:rPr>
                    <w:t>th</w:t>
                  </w:r>
                  <w:r w:rsidR="00B84A84">
                    <w:rPr>
                      <w:sz w:val="18"/>
                      <w:szCs w:val="18"/>
                    </w:rPr>
                    <w:t xml:space="preserve"> of the month.</w:t>
                  </w:r>
                  <w:r w:rsidR="00B94B8B">
                    <w:rPr>
                      <w:sz w:val="18"/>
                      <w:szCs w:val="18"/>
                    </w:rPr>
                    <w:t xml:space="preserve"> Automatic withdrawals are available from checking, savings or credit card</w:t>
                  </w:r>
                  <w:r w:rsidR="00ED7217">
                    <w:rPr>
                      <w:sz w:val="18"/>
                      <w:szCs w:val="18"/>
                    </w:rPr>
                    <w:t xml:space="preserve"> accounts</w:t>
                  </w:r>
                  <w:r w:rsidR="00B94B8B">
                    <w:rPr>
                      <w:sz w:val="18"/>
                      <w:szCs w:val="18"/>
                    </w:rPr>
                    <w:t>. See the director for an authorization form.</w:t>
                  </w:r>
                </w:p>
                <w:p w:rsidR="00635053" w:rsidRPr="003052CB" w:rsidRDefault="00311CE6" w:rsidP="00B84A84">
                  <w:pPr>
                    <w:pStyle w:val="List2"/>
                    <w:numPr>
                      <w:ilvl w:val="0"/>
                      <w:numId w:val="0"/>
                    </w:numPr>
                    <w:tabs>
                      <w:tab w:val="num" w:pos="900"/>
                    </w:tabs>
                    <w:ind w:left="187"/>
                    <w:rPr>
                      <w:sz w:val="18"/>
                      <w:szCs w:val="18"/>
                      <w:u w:val="single"/>
                    </w:rPr>
                  </w:pPr>
                  <w:r w:rsidRPr="00AB4549">
                    <w:rPr>
                      <w:rFonts w:ascii="Comic Sans MS" w:hAnsi="Comic Sans MS"/>
                      <w:b/>
                      <w:bCs/>
                      <w:color w:val="3366FF"/>
                      <w:sz w:val="18"/>
                      <w:szCs w:val="18"/>
                    </w:rPr>
                    <w:t>4</w:t>
                  </w:r>
                  <w:r w:rsidRPr="00D72C19">
                    <w:rPr>
                      <w:rFonts w:ascii="Comic Sans MS" w:hAnsi="Comic Sans MS"/>
                      <w:b/>
                      <w:bCs/>
                      <w:color w:val="3366FF"/>
                      <w:sz w:val="18"/>
                      <w:szCs w:val="18"/>
                    </w:rPr>
                    <w:t>.</w:t>
                  </w:r>
                  <w:r w:rsidRPr="00D72C19">
                    <w:rPr>
                      <w:sz w:val="18"/>
                      <w:szCs w:val="18"/>
                    </w:rPr>
                    <w:t xml:space="preserve">  </w:t>
                  </w:r>
                  <w:r w:rsidR="00B84A84">
                    <w:rPr>
                      <w:sz w:val="18"/>
                      <w:szCs w:val="18"/>
                    </w:rPr>
                    <w:t>We close at 6:00</w:t>
                  </w:r>
                  <w:r w:rsidR="00D21E1F">
                    <w:rPr>
                      <w:sz w:val="18"/>
                      <w:szCs w:val="18"/>
                    </w:rPr>
                    <w:t xml:space="preserve"> </w:t>
                  </w:r>
                  <w:r w:rsidR="00B84A84">
                    <w:rPr>
                      <w:sz w:val="18"/>
                      <w:szCs w:val="18"/>
                    </w:rPr>
                    <w:t>PM and will charge you late fees after that.</w:t>
                  </w:r>
                  <w:r w:rsidR="002F23D3">
                    <w:rPr>
                      <w:sz w:val="18"/>
                      <w:szCs w:val="18"/>
                    </w:rPr>
                    <w:t xml:space="preserve"> </w:t>
                  </w:r>
                </w:p>
                <w:p w:rsidR="004003CD" w:rsidRDefault="004003CD" w:rsidP="00C07120">
                  <w:pPr>
                    <w:pStyle w:val="List2"/>
                    <w:numPr>
                      <w:ilvl w:val="0"/>
                      <w:numId w:val="0"/>
                    </w:numPr>
                    <w:tabs>
                      <w:tab w:val="num" w:pos="900"/>
                    </w:tabs>
                    <w:ind w:left="187"/>
                    <w:rPr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3366FF"/>
                      <w:sz w:val="18"/>
                      <w:szCs w:val="18"/>
                    </w:rPr>
                    <w:t>5.</w:t>
                  </w:r>
                  <w:r>
                    <w:rPr>
                      <w:sz w:val="18"/>
                      <w:szCs w:val="18"/>
                    </w:rPr>
                    <w:t xml:space="preserve">  </w:t>
                  </w:r>
                  <w:r w:rsidR="00B84A84" w:rsidRPr="00A6626F">
                    <w:rPr>
                      <w:b/>
                      <w:bCs/>
                      <w:sz w:val="20"/>
                    </w:rPr>
                    <w:t>DO NOT open the door for strangers</w:t>
                  </w:r>
                  <w:r w:rsidR="00B84A84">
                    <w:rPr>
                      <w:sz w:val="18"/>
                      <w:szCs w:val="18"/>
                    </w:rPr>
                    <w:t xml:space="preserve">. Even friendly strangers have the potential to be dangerous. Call upstairs </w:t>
                  </w:r>
                  <w:r w:rsidR="00C07120">
                    <w:rPr>
                      <w:sz w:val="18"/>
                      <w:szCs w:val="18"/>
                    </w:rPr>
                    <w:t>and let us</w:t>
                  </w:r>
                  <w:r w:rsidR="00B84A84">
                    <w:rPr>
                      <w:sz w:val="18"/>
                      <w:szCs w:val="18"/>
                    </w:rPr>
                    <w:t xml:space="preserve"> check it out!</w:t>
                  </w:r>
                </w:p>
                <w:p w:rsidR="008C6E75" w:rsidRPr="008C6E75" w:rsidRDefault="008C6E75" w:rsidP="008C6E75">
                  <w:pPr>
                    <w:pStyle w:val="List2"/>
                    <w:numPr>
                      <w:ilvl w:val="0"/>
                      <w:numId w:val="0"/>
                    </w:numPr>
                    <w:tabs>
                      <w:tab w:val="num" w:pos="900"/>
                    </w:tabs>
                    <w:ind w:left="187"/>
                    <w:rPr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3366FF"/>
                      <w:sz w:val="18"/>
                      <w:szCs w:val="18"/>
                    </w:rPr>
                    <w:t xml:space="preserve">  </w:t>
                  </w:r>
                </w:p>
                <w:p w:rsidR="00635053" w:rsidRDefault="00635053" w:rsidP="00635053">
                  <w:pPr>
                    <w:pStyle w:val="List2"/>
                    <w:numPr>
                      <w:ilvl w:val="0"/>
                      <w:numId w:val="0"/>
                    </w:numPr>
                    <w:ind w:left="2520"/>
                    <w:rPr>
                      <w:sz w:val="20"/>
                    </w:rPr>
                  </w:pPr>
                </w:p>
                <w:p w:rsidR="00635053" w:rsidRDefault="00635053" w:rsidP="00635053">
                  <w:pPr>
                    <w:pStyle w:val="List2"/>
                    <w:numPr>
                      <w:ilvl w:val="0"/>
                      <w:numId w:val="0"/>
                    </w:numPr>
                    <w:ind w:left="1080"/>
                    <w:rPr>
                      <w:sz w:val="20"/>
                    </w:rPr>
                  </w:pPr>
                </w:p>
                <w:p w:rsidR="00635053" w:rsidRDefault="00635053" w:rsidP="00635053">
                  <w:pPr>
                    <w:pStyle w:val="List2"/>
                    <w:numPr>
                      <w:ilvl w:val="0"/>
                      <w:numId w:val="0"/>
                    </w:numPr>
                    <w:tabs>
                      <w:tab w:val="num" w:pos="900"/>
                    </w:tabs>
                    <w:bidi/>
                    <w:ind w:left="2520"/>
                    <w:rPr>
                      <w:sz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4C1309" w:rsidRPr="004C1309" w:rsidRDefault="004C1309" w:rsidP="004C1309">
      <w:pPr>
        <w:rPr>
          <w:rFonts w:ascii="Arial" w:eastAsia="SimSun" w:hAnsi="Arial" w:cs="Arial"/>
          <w:color w:val="222222"/>
          <w:szCs w:val="24"/>
          <w:lang w:val="en" w:eastAsia="zh-CN"/>
        </w:rPr>
      </w:pPr>
      <w:r>
        <w:rPr>
          <w:rFonts w:ascii="Arial" w:eastAsia="SimSun" w:hAnsi="Arial" w:cs="Arial"/>
          <w:color w:val="222222"/>
          <w:szCs w:val="24"/>
          <w:lang w:val="en" w:eastAsia="zh-CN"/>
        </w:rPr>
        <w:tab/>
      </w:r>
      <w:r>
        <w:rPr>
          <w:rFonts w:ascii="Arial" w:eastAsia="SimSun" w:hAnsi="Arial" w:cs="Arial"/>
          <w:color w:val="222222"/>
          <w:szCs w:val="24"/>
          <w:lang w:val="en" w:eastAsia="zh-CN"/>
        </w:rPr>
        <w:tab/>
      </w:r>
      <w:r>
        <w:rPr>
          <w:rFonts w:ascii="Arial" w:eastAsia="SimSun" w:hAnsi="Arial" w:cs="Arial"/>
          <w:color w:val="222222"/>
          <w:szCs w:val="24"/>
          <w:lang w:val="en" w:eastAsia="zh-CN"/>
        </w:rPr>
        <w:tab/>
      </w:r>
      <w:r>
        <w:rPr>
          <w:rFonts w:ascii="Arial" w:eastAsia="SimSun" w:hAnsi="Arial" w:cs="Arial"/>
          <w:color w:val="222222"/>
          <w:szCs w:val="24"/>
          <w:lang w:val="en" w:eastAsia="zh-CN"/>
        </w:rPr>
        <w:tab/>
      </w:r>
      <w:r>
        <w:rPr>
          <w:rFonts w:ascii="Arial" w:eastAsia="SimSun" w:hAnsi="Arial" w:cs="Arial"/>
          <w:color w:val="222222"/>
          <w:szCs w:val="24"/>
          <w:lang w:val="en" w:eastAsia="zh-CN"/>
        </w:rPr>
        <w:tab/>
      </w:r>
      <w:r>
        <w:rPr>
          <w:rFonts w:ascii="Arial" w:eastAsia="SimSun" w:hAnsi="Arial" w:cs="Arial"/>
          <w:color w:val="222222"/>
          <w:szCs w:val="24"/>
          <w:lang w:val="en" w:eastAsia="zh-CN"/>
        </w:rPr>
        <w:tab/>
      </w:r>
      <w:r>
        <w:rPr>
          <w:rFonts w:ascii="Arial" w:eastAsia="SimSun" w:hAnsi="Arial" w:cs="Arial"/>
          <w:color w:val="222222"/>
          <w:szCs w:val="24"/>
          <w:lang w:val="en" w:eastAsia="zh-CN"/>
        </w:rPr>
        <w:tab/>
      </w:r>
    </w:p>
    <w:p w:rsidR="00A6659F" w:rsidRPr="00A6659F" w:rsidRDefault="0052181A" w:rsidP="004407C4">
      <w:pPr>
        <w:rPr>
          <w:rFonts w:ascii="Arial" w:eastAsia="SimSun" w:hAnsi="Arial" w:cs="Arial"/>
          <w:color w:val="222222"/>
          <w:szCs w:val="24"/>
          <w:lang w:val="en" w:eastAsia="zh-CN"/>
        </w:rPr>
      </w:pPr>
      <w:r>
        <w:rPr>
          <w:noProof/>
        </w:rPr>
        <w:pict>
          <v:shape id="_x0000_s1427" type="#_x0000_t202" style="position:absolute;margin-left:286.35pt;margin-top:577.6pt;width:252.45pt;height:18.7pt;z-index:251668480;mso-wrap-edited:f;mso-position-horizontal-relative:page;mso-position-vertical-relative:page" wrapcoords="0 0 21600 0 21600 21600 0 21600 0 0" filled="f" stroked="f">
            <v:textbox style="mso-next-textbox:#_x0000_s1427" inset="0,0,0,0">
              <w:txbxContent>
                <w:p w:rsidR="00EB10EA" w:rsidRPr="00601A5A" w:rsidRDefault="00EB10EA" w:rsidP="00601A5A">
                  <w:pPr>
                    <w:rPr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hyperlink r:id="rId41" w:history="1"/>
    </w:p>
    <w:p w:rsidR="008C6E75" w:rsidRPr="00D96925" w:rsidRDefault="0098627C" w:rsidP="0098627C">
      <w:pPr>
        <w:tabs>
          <w:tab w:val="left" w:pos="3855"/>
        </w:tabs>
      </w:pPr>
      <w:r>
        <w:tab/>
      </w:r>
    </w:p>
    <w:p w:rsidR="008C6E75" w:rsidRPr="008C6E75" w:rsidRDefault="008C6E75" w:rsidP="008C6E75"/>
    <w:p w:rsidR="008C6E75" w:rsidRPr="008C6E75" w:rsidRDefault="008C6E75" w:rsidP="008C6E75"/>
    <w:p w:rsidR="008C6E75" w:rsidRPr="008C6E75" w:rsidRDefault="008C6E75" w:rsidP="008C6E75"/>
    <w:p w:rsidR="008C6E75" w:rsidRPr="008C6E75" w:rsidRDefault="008C6E75" w:rsidP="008C6E75"/>
    <w:p w:rsidR="008C6E75" w:rsidRPr="008C6E75" w:rsidRDefault="008C6E75" w:rsidP="008C6E75"/>
    <w:p w:rsidR="008C6E75" w:rsidRPr="008C6E75" w:rsidRDefault="008C6E75" w:rsidP="008C6E75"/>
    <w:p w:rsidR="008C6E75" w:rsidRPr="008C6E75" w:rsidRDefault="008C6E75" w:rsidP="008C6E75"/>
    <w:p w:rsidR="008C6E75" w:rsidRPr="008C6E75" w:rsidRDefault="008C6E75" w:rsidP="008C6E75"/>
    <w:p w:rsidR="008C6E75" w:rsidRPr="008C6E75" w:rsidRDefault="008C6E75" w:rsidP="008C6E75"/>
    <w:sectPr w:rsidR="008C6E75" w:rsidRPr="008C6E75" w:rsidSect="007041E4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000000" w:rsidRDefault="00602896">
      <w:r>
        <w:separator/>
      </w:r>
    </w:p>
  </w:endnote>
  <w:endnote w:type="continuationSeparator" w:id="0">
    <w:p w:rsidR="00000000" w:rsidRDefault="006028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imSun">
    <w:altName w:val="??¨¬?"/>
    <w:charset w:val="86"/>
    <w:family w:val="auto"/>
    <w:pitch w:val="variable"/>
    <w:sig w:usb0="00000003" w:usb1="080E0000" w:usb2="00000010" w:usb3="00000000" w:csb0="00040001" w:csb1="00000000"/>
  </w:font>
  <w:font w:name="kepler-std">
    <w:altName w:val="Times New Roman"/>
    <w:panose1 w:val="00000000000000000000"/>
    <w:charset w:val="00"/>
    <w:family w:val="roman"/>
    <w:notTrueType/>
    <w:pitch w:val="default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000000" w:rsidRDefault="00602896">
      <w:r>
        <w:separator/>
      </w:r>
    </w:p>
  </w:footnote>
  <w:footnote w:type="continuationSeparator" w:id="0">
    <w:p w:rsidR="00000000" w:rsidRDefault="006028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pt;height:11pt" o:bullet="t">
        <v:imagedata r:id="rId1" o:title="BD14691_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3C41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894608"/>
    <w:multiLevelType w:val="hybridMultilevel"/>
    <w:tmpl w:val="C8A84A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82F2F5E"/>
    <w:multiLevelType w:val="hybridMultilevel"/>
    <w:tmpl w:val="B49AFC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9B76946"/>
    <w:multiLevelType w:val="hybridMultilevel"/>
    <w:tmpl w:val="FD4614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D800A8D"/>
    <w:multiLevelType w:val="hybridMultilevel"/>
    <w:tmpl w:val="DA1E3C1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12F0373A"/>
    <w:multiLevelType w:val="hybridMultilevel"/>
    <w:tmpl w:val="CDB67E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BF5372A"/>
    <w:multiLevelType w:val="hybridMultilevel"/>
    <w:tmpl w:val="1FE4DD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EC4729C"/>
    <w:multiLevelType w:val="hybridMultilevel"/>
    <w:tmpl w:val="5CA453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13E0E31"/>
    <w:multiLevelType w:val="hybridMultilevel"/>
    <w:tmpl w:val="4A68DD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2DC0A47"/>
    <w:multiLevelType w:val="hybridMultilevel"/>
    <w:tmpl w:val="5EE62186"/>
    <w:lvl w:ilvl="0" w:tplc="6E320A6A">
      <w:start w:val="1"/>
      <w:numFmt w:val="decimal"/>
      <w:pStyle w:val="List2"/>
      <w:lvlText w:val="%1."/>
      <w:lvlJc w:val="left"/>
      <w:pPr>
        <w:tabs>
          <w:tab w:val="num" w:pos="547"/>
        </w:tabs>
        <w:ind w:left="547" w:hanging="360"/>
      </w:pPr>
      <w:rPr>
        <w:rFonts w:ascii="Comic Sans MS" w:hAnsi="Comic Sans MS" w:hint="default"/>
        <w:b/>
        <w:i w:val="0"/>
        <w:color w:val="3366FF"/>
        <w:sz w:val="20"/>
        <w:szCs w:val="2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color w:val="3366FF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i w:val="0"/>
        <w:color w:val="3366FF"/>
        <w:sz w:val="24"/>
        <w:szCs w:val="24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3867293"/>
    <w:multiLevelType w:val="hybridMultilevel"/>
    <w:tmpl w:val="7F8457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6D31DA6"/>
    <w:multiLevelType w:val="hybridMultilevel"/>
    <w:tmpl w:val="4FFCC8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A8A3328"/>
    <w:multiLevelType w:val="hybridMultilevel"/>
    <w:tmpl w:val="7A964C5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30C00358"/>
    <w:multiLevelType w:val="multilevel"/>
    <w:tmpl w:val="E64A6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6ED6184"/>
    <w:multiLevelType w:val="hybridMultilevel"/>
    <w:tmpl w:val="7D1E55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5F04973"/>
    <w:multiLevelType w:val="hybridMultilevel"/>
    <w:tmpl w:val="098809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95A447A"/>
    <w:multiLevelType w:val="hybridMultilevel"/>
    <w:tmpl w:val="7E2832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99C29A7"/>
    <w:multiLevelType w:val="hybridMultilevel"/>
    <w:tmpl w:val="5CEEB3CA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7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>
    <w:nsid w:val="52554ABE"/>
    <w:multiLevelType w:val="hybridMultilevel"/>
    <w:tmpl w:val="5A3C07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45203D2"/>
    <w:multiLevelType w:val="hybridMultilevel"/>
    <w:tmpl w:val="62D29C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88F414D"/>
    <w:multiLevelType w:val="hybridMultilevel"/>
    <w:tmpl w:val="C5CCCE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CD35F17"/>
    <w:multiLevelType w:val="multilevel"/>
    <w:tmpl w:val="74DCA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>
    <w:nsid w:val="6149778B"/>
    <w:multiLevelType w:val="hybridMultilevel"/>
    <w:tmpl w:val="E46A598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>
    <w:nsid w:val="6704454D"/>
    <w:multiLevelType w:val="hybridMultilevel"/>
    <w:tmpl w:val="B56C8B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8E974FF"/>
    <w:multiLevelType w:val="hybridMultilevel"/>
    <w:tmpl w:val="5C48A4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2056AC2"/>
    <w:multiLevelType w:val="hybridMultilevel"/>
    <w:tmpl w:val="B4C681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44C63DB"/>
    <w:multiLevelType w:val="hybridMultilevel"/>
    <w:tmpl w:val="3DA676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5B02509"/>
    <w:multiLevelType w:val="hybridMultilevel"/>
    <w:tmpl w:val="EC2A9B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C1A3733"/>
    <w:multiLevelType w:val="hybridMultilevel"/>
    <w:tmpl w:val="76C27430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F0C34E2"/>
    <w:multiLevelType w:val="hybridMultilevel"/>
    <w:tmpl w:val="FAB468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40"/>
  </w:num>
  <w:num w:numId="12">
    <w:abstractNumId w:val="18"/>
  </w:num>
  <w:num w:numId="13">
    <w:abstractNumId w:val="33"/>
  </w:num>
  <w:num w:numId="14">
    <w:abstractNumId w:val="28"/>
  </w:num>
  <w:num w:numId="15">
    <w:abstractNumId w:val="27"/>
  </w:num>
  <w:num w:numId="16">
    <w:abstractNumId w:val="30"/>
  </w:num>
  <w:num w:numId="17">
    <w:abstractNumId w:val="21"/>
  </w:num>
  <w:num w:numId="18">
    <w:abstractNumId w:val="34"/>
  </w:num>
  <w:num w:numId="19">
    <w:abstractNumId w:val="11"/>
  </w:num>
  <w:num w:numId="20">
    <w:abstractNumId w:val="19"/>
  </w:num>
  <w:num w:numId="21">
    <w:abstractNumId w:val="26"/>
  </w:num>
  <w:num w:numId="22">
    <w:abstractNumId w:val="14"/>
  </w:num>
  <w:num w:numId="23">
    <w:abstractNumId w:val="15"/>
  </w:num>
  <w:num w:numId="24">
    <w:abstractNumId w:val="12"/>
  </w:num>
  <w:num w:numId="25">
    <w:abstractNumId w:val="41"/>
  </w:num>
  <w:num w:numId="26">
    <w:abstractNumId w:val="35"/>
  </w:num>
  <w:num w:numId="27">
    <w:abstractNumId w:val="24"/>
  </w:num>
  <w:num w:numId="28">
    <w:abstractNumId w:val="20"/>
  </w:num>
  <w:num w:numId="29">
    <w:abstractNumId w:val="31"/>
  </w:num>
  <w:num w:numId="30">
    <w:abstractNumId w:val="23"/>
  </w:num>
  <w:num w:numId="31">
    <w:abstractNumId w:val="42"/>
  </w:num>
  <w:num w:numId="32">
    <w:abstractNumId w:val="17"/>
  </w:num>
  <w:num w:numId="33">
    <w:abstractNumId w:val="38"/>
  </w:num>
  <w:num w:numId="34">
    <w:abstractNumId w:val="25"/>
  </w:num>
  <w:num w:numId="35">
    <w:abstractNumId w:val="39"/>
  </w:num>
  <w:num w:numId="36">
    <w:abstractNumId w:val="29"/>
  </w:num>
  <w:num w:numId="37">
    <w:abstractNumId w:val="36"/>
  </w:num>
  <w:num w:numId="38">
    <w:abstractNumId w:val="13"/>
  </w:num>
  <w:num w:numId="39">
    <w:abstractNumId w:val="16"/>
  </w:num>
  <w:num w:numId="40">
    <w:abstractNumId w:val="10"/>
  </w:num>
  <w:num w:numId="41">
    <w:abstractNumId w:val="37"/>
  </w:num>
  <w:num w:numId="42">
    <w:abstractNumId w:val="32"/>
  </w:num>
  <w:num w:numId="4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  <v:shadow color="gray" opacity="1" offset="2pt,2pt"/>
      <v:textbox inset="0,0,0,0"/>
      <o:colormru v:ext="edit" colors="#9fc,#b00000,#fff6db,#6f7fc8,#98a3d7,#dedede,#9c9,#c00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applyBreakingRules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5570"/>
    <w:rsid w:val="000005B1"/>
    <w:rsid w:val="00000AD3"/>
    <w:rsid w:val="00003A8F"/>
    <w:rsid w:val="000058E7"/>
    <w:rsid w:val="00011493"/>
    <w:rsid w:val="000129B3"/>
    <w:rsid w:val="000153FF"/>
    <w:rsid w:val="00017490"/>
    <w:rsid w:val="00017A17"/>
    <w:rsid w:val="000251E8"/>
    <w:rsid w:val="00026ABC"/>
    <w:rsid w:val="00030EBA"/>
    <w:rsid w:val="00031E4D"/>
    <w:rsid w:val="00035074"/>
    <w:rsid w:val="00045907"/>
    <w:rsid w:val="000467C8"/>
    <w:rsid w:val="000517B2"/>
    <w:rsid w:val="000546F1"/>
    <w:rsid w:val="00077A44"/>
    <w:rsid w:val="00083636"/>
    <w:rsid w:val="00083670"/>
    <w:rsid w:val="0008414E"/>
    <w:rsid w:val="000877A4"/>
    <w:rsid w:val="00087F93"/>
    <w:rsid w:val="0009227C"/>
    <w:rsid w:val="000A0C56"/>
    <w:rsid w:val="000A4E76"/>
    <w:rsid w:val="000A6B8E"/>
    <w:rsid w:val="000B0A5D"/>
    <w:rsid w:val="000B68BA"/>
    <w:rsid w:val="000B7918"/>
    <w:rsid w:val="000C0596"/>
    <w:rsid w:val="000C097C"/>
    <w:rsid w:val="000C28B0"/>
    <w:rsid w:val="000C2ED6"/>
    <w:rsid w:val="000C4363"/>
    <w:rsid w:val="000C6371"/>
    <w:rsid w:val="000D5D3D"/>
    <w:rsid w:val="000D5D8D"/>
    <w:rsid w:val="000E32BD"/>
    <w:rsid w:val="000E3CDD"/>
    <w:rsid w:val="000E5CAD"/>
    <w:rsid w:val="000E65E1"/>
    <w:rsid w:val="000F2D04"/>
    <w:rsid w:val="000F414A"/>
    <w:rsid w:val="000F6884"/>
    <w:rsid w:val="001066A3"/>
    <w:rsid w:val="0011107F"/>
    <w:rsid w:val="00111909"/>
    <w:rsid w:val="00113386"/>
    <w:rsid w:val="00114589"/>
    <w:rsid w:val="00121DC5"/>
    <w:rsid w:val="00122362"/>
    <w:rsid w:val="00127EE3"/>
    <w:rsid w:val="00130283"/>
    <w:rsid w:val="00133915"/>
    <w:rsid w:val="0013423B"/>
    <w:rsid w:val="00137EF1"/>
    <w:rsid w:val="00140606"/>
    <w:rsid w:val="001429CE"/>
    <w:rsid w:val="00144343"/>
    <w:rsid w:val="0014699E"/>
    <w:rsid w:val="001477AC"/>
    <w:rsid w:val="0015175A"/>
    <w:rsid w:val="00161FF8"/>
    <w:rsid w:val="00164D3F"/>
    <w:rsid w:val="00166C11"/>
    <w:rsid w:val="001715FE"/>
    <w:rsid w:val="00171D9D"/>
    <w:rsid w:val="00172988"/>
    <w:rsid w:val="00174844"/>
    <w:rsid w:val="0017655D"/>
    <w:rsid w:val="00176A4D"/>
    <w:rsid w:val="0018024B"/>
    <w:rsid w:val="001841A9"/>
    <w:rsid w:val="001844BF"/>
    <w:rsid w:val="00184C67"/>
    <w:rsid w:val="00184FF7"/>
    <w:rsid w:val="001853A0"/>
    <w:rsid w:val="00185EC9"/>
    <w:rsid w:val="00187C42"/>
    <w:rsid w:val="00190D60"/>
    <w:rsid w:val="00194765"/>
    <w:rsid w:val="00197633"/>
    <w:rsid w:val="001A1251"/>
    <w:rsid w:val="001A5A91"/>
    <w:rsid w:val="001A7ED3"/>
    <w:rsid w:val="001B06F1"/>
    <w:rsid w:val="001B32F2"/>
    <w:rsid w:val="001B3F64"/>
    <w:rsid w:val="001B67F2"/>
    <w:rsid w:val="001C0DA3"/>
    <w:rsid w:val="001C6163"/>
    <w:rsid w:val="001C6252"/>
    <w:rsid w:val="001C7FA8"/>
    <w:rsid w:val="001E09C9"/>
    <w:rsid w:val="001E22AF"/>
    <w:rsid w:val="001E22DA"/>
    <w:rsid w:val="001E5185"/>
    <w:rsid w:val="001F0400"/>
    <w:rsid w:val="001F5E64"/>
    <w:rsid w:val="00200A09"/>
    <w:rsid w:val="002044EF"/>
    <w:rsid w:val="00205C37"/>
    <w:rsid w:val="002077CE"/>
    <w:rsid w:val="002139C4"/>
    <w:rsid w:val="00213DB3"/>
    <w:rsid w:val="00215570"/>
    <w:rsid w:val="00220368"/>
    <w:rsid w:val="0022194D"/>
    <w:rsid w:val="00222136"/>
    <w:rsid w:val="00224259"/>
    <w:rsid w:val="00224431"/>
    <w:rsid w:val="0022780D"/>
    <w:rsid w:val="002314FD"/>
    <w:rsid w:val="00232FAE"/>
    <w:rsid w:val="002342D2"/>
    <w:rsid w:val="00234F05"/>
    <w:rsid w:val="00236358"/>
    <w:rsid w:val="00236FD0"/>
    <w:rsid w:val="002373FC"/>
    <w:rsid w:val="0024193A"/>
    <w:rsid w:val="002420E2"/>
    <w:rsid w:val="00244CE7"/>
    <w:rsid w:val="00245048"/>
    <w:rsid w:val="00246B2C"/>
    <w:rsid w:val="002600E9"/>
    <w:rsid w:val="002617D7"/>
    <w:rsid w:val="00261DFA"/>
    <w:rsid w:val="0027032B"/>
    <w:rsid w:val="0027247F"/>
    <w:rsid w:val="00274732"/>
    <w:rsid w:val="00274F19"/>
    <w:rsid w:val="00282CAF"/>
    <w:rsid w:val="00282E05"/>
    <w:rsid w:val="00284F12"/>
    <w:rsid w:val="002858D1"/>
    <w:rsid w:val="00286B63"/>
    <w:rsid w:val="002877DE"/>
    <w:rsid w:val="00290807"/>
    <w:rsid w:val="00292F6E"/>
    <w:rsid w:val="0029447C"/>
    <w:rsid w:val="002A00E5"/>
    <w:rsid w:val="002A0C98"/>
    <w:rsid w:val="002A50C1"/>
    <w:rsid w:val="002A7247"/>
    <w:rsid w:val="002B1E02"/>
    <w:rsid w:val="002B223D"/>
    <w:rsid w:val="002C08BC"/>
    <w:rsid w:val="002C1706"/>
    <w:rsid w:val="002C35F7"/>
    <w:rsid w:val="002C73EA"/>
    <w:rsid w:val="002D2D8A"/>
    <w:rsid w:val="002D3106"/>
    <w:rsid w:val="002D5A63"/>
    <w:rsid w:val="002D6A97"/>
    <w:rsid w:val="002E071A"/>
    <w:rsid w:val="002E1A98"/>
    <w:rsid w:val="002E1F58"/>
    <w:rsid w:val="002E4D6B"/>
    <w:rsid w:val="002F0AEB"/>
    <w:rsid w:val="002F23D3"/>
    <w:rsid w:val="002F2E6B"/>
    <w:rsid w:val="002F6D5A"/>
    <w:rsid w:val="002F722E"/>
    <w:rsid w:val="003052CB"/>
    <w:rsid w:val="003067EF"/>
    <w:rsid w:val="00306D4D"/>
    <w:rsid w:val="0031140D"/>
    <w:rsid w:val="00311CE6"/>
    <w:rsid w:val="00312E39"/>
    <w:rsid w:val="00315239"/>
    <w:rsid w:val="003250C9"/>
    <w:rsid w:val="0033356B"/>
    <w:rsid w:val="00334B0B"/>
    <w:rsid w:val="003371C8"/>
    <w:rsid w:val="0034134A"/>
    <w:rsid w:val="00341501"/>
    <w:rsid w:val="00341FC4"/>
    <w:rsid w:val="00345E3A"/>
    <w:rsid w:val="003500DE"/>
    <w:rsid w:val="00350640"/>
    <w:rsid w:val="00351C6B"/>
    <w:rsid w:val="00353C72"/>
    <w:rsid w:val="0035792F"/>
    <w:rsid w:val="00357D90"/>
    <w:rsid w:val="003617C3"/>
    <w:rsid w:val="00363EBF"/>
    <w:rsid w:val="003738CA"/>
    <w:rsid w:val="0037414A"/>
    <w:rsid w:val="003743CF"/>
    <w:rsid w:val="00374E81"/>
    <w:rsid w:val="003763D1"/>
    <w:rsid w:val="00380B5D"/>
    <w:rsid w:val="00380C9F"/>
    <w:rsid w:val="00382CF0"/>
    <w:rsid w:val="003833CF"/>
    <w:rsid w:val="00385217"/>
    <w:rsid w:val="003929B2"/>
    <w:rsid w:val="00394ED5"/>
    <w:rsid w:val="003A44AF"/>
    <w:rsid w:val="003A5D1D"/>
    <w:rsid w:val="003A6380"/>
    <w:rsid w:val="003A6DBE"/>
    <w:rsid w:val="003B03A8"/>
    <w:rsid w:val="003B17EC"/>
    <w:rsid w:val="003B2CEE"/>
    <w:rsid w:val="003B31A5"/>
    <w:rsid w:val="003B38F9"/>
    <w:rsid w:val="003B4512"/>
    <w:rsid w:val="003B6759"/>
    <w:rsid w:val="003B7587"/>
    <w:rsid w:val="003C0B57"/>
    <w:rsid w:val="003C1C93"/>
    <w:rsid w:val="003C2170"/>
    <w:rsid w:val="003C4E76"/>
    <w:rsid w:val="003C5D69"/>
    <w:rsid w:val="003C76F0"/>
    <w:rsid w:val="003D0FA7"/>
    <w:rsid w:val="003D4186"/>
    <w:rsid w:val="003D70BE"/>
    <w:rsid w:val="003E093A"/>
    <w:rsid w:val="003E0B50"/>
    <w:rsid w:val="003E183B"/>
    <w:rsid w:val="003E3D66"/>
    <w:rsid w:val="003E727F"/>
    <w:rsid w:val="003F0554"/>
    <w:rsid w:val="003F0724"/>
    <w:rsid w:val="003F216F"/>
    <w:rsid w:val="003F462B"/>
    <w:rsid w:val="003F4A3C"/>
    <w:rsid w:val="004003CD"/>
    <w:rsid w:val="004016C9"/>
    <w:rsid w:val="00402C95"/>
    <w:rsid w:val="004059C1"/>
    <w:rsid w:val="00406F67"/>
    <w:rsid w:val="00411EE2"/>
    <w:rsid w:val="004203BE"/>
    <w:rsid w:val="00420EA0"/>
    <w:rsid w:val="00421D0B"/>
    <w:rsid w:val="00426000"/>
    <w:rsid w:val="00426993"/>
    <w:rsid w:val="00427A90"/>
    <w:rsid w:val="00427CC4"/>
    <w:rsid w:val="00433B26"/>
    <w:rsid w:val="004407C4"/>
    <w:rsid w:val="00440BB7"/>
    <w:rsid w:val="00443652"/>
    <w:rsid w:val="004441A6"/>
    <w:rsid w:val="004444FA"/>
    <w:rsid w:val="00446AC2"/>
    <w:rsid w:val="004511DE"/>
    <w:rsid w:val="00453D3E"/>
    <w:rsid w:val="00456C73"/>
    <w:rsid w:val="00456E19"/>
    <w:rsid w:val="00457B66"/>
    <w:rsid w:val="004629DF"/>
    <w:rsid w:val="0046786D"/>
    <w:rsid w:val="004678A3"/>
    <w:rsid w:val="00471E33"/>
    <w:rsid w:val="00473072"/>
    <w:rsid w:val="004773F4"/>
    <w:rsid w:val="0048007A"/>
    <w:rsid w:val="0048279B"/>
    <w:rsid w:val="00484448"/>
    <w:rsid w:val="00485531"/>
    <w:rsid w:val="00491FD6"/>
    <w:rsid w:val="0049368A"/>
    <w:rsid w:val="00494404"/>
    <w:rsid w:val="004945D7"/>
    <w:rsid w:val="00497829"/>
    <w:rsid w:val="004A277F"/>
    <w:rsid w:val="004A2FD5"/>
    <w:rsid w:val="004A37AF"/>
    <w:rsid w:val="004A3DF6"/>
    <w:rsid w:val="004A626C"/>
    <w:rsid w:val="004A6D9F"/>
    <w:rsid w:val="004B2483"/>
    <w:rsid w:val="004B2E97"/>
    <w:rsid w:val="004B37A0"/>
    <w:rsid w:val="004B7B48"/>
    <w:rsid w:val="004C12B0"/>
    <w:rsid w:val="004C1309"/>
    <w:rsid w:val="004C1FC0"/>
    <w:rsid w:val="004C24E1"/>
    <w:rsid w:val="004C2A59"/>
    <w:rsid w:val="004C3BE4"/>
    <w:rsid w:val="004C560A"/>
    <w:rsid w:val="004C6342"/>
    <w:rsid w:val="004C6CB5"/>
    <w:rsid w:val="004C76A1"/>
    <w:rsid w:val="004C787F"/>
    <w:rsid w:val="004D0C9B"/>
    <w:rsid w:val="004D661B"/>
    <w:rsid w:val="004E0378"/>
    <w:rsid w:val="004E080E"/>
    <w:rsid w:val="004E3F51"/>
    <w:rsid w:val="004E5838"/>
    <w:rsid w:val="004E621A"/>
    <w:rsid w:val="004E6C8B"/>
    <w:rsid w:val="004F0AD7"/>
    <w:rsid w:val="004F33B8"/>
    <w:rsid w:val="004F4B0D"/>
    <w:rsid w:val="004F7D82"/>
    <w:rsid w:val="004F7DD3"/>
    <w:rsid w:val="005023E0"/>
    <w:rsid w:val="005032CF"/>
    <w:rsid w:val="00503604"/>
    <w:rsid w:val="0050388E"/>
    <w:rsid w:val="00506FE3"/>
    <w:rsid w:val="005108A3"/>
    <w:rsid w:val="00511FCC"/>
    <w:rsid w:val="005152A0"/>
    <w:rsid w:val="00516F08"/>
    <w:rsid w:val="00520E1E"/>
    <w:rsid w:val="0052181A"/>
    <w:rsid w:val="0052189E"/>
    <w:rsid w:val="00523ABD"/>
    <w:rsid w:val="00524BBD"/>
    <w:rsid w:val="00527522"/>
    <w:rsid w:val="00530AF1"/>
    <w:rsid w:val="005366C7"/>
    <w:rsid w:val="005434B3"/>
    <w:rsid w:val="005438BB"/>
    <w:rsid w:val="0054496A"/>
    <w:rsid w:val="005473E2"/>
    <w:rsid w:val="00547BC3"/>
    <w:rsid w:val="005506E3"/>
    <w:rsid w:val="00552187"/>
    <w:rsid w:val="00552D8A"/>
    <w:rsid w:val="005577F7"/>
    <w:rsid w:val="00560BE6"/>
    <w:rsid w:val="00560D63"/>
    <w:rsid w:val="00563E38"/>
    <w:rsid w:val="005713AA"/>
    <w:rsid w:val="00571565"/>
    <w:rsid w:val="0057316D"/>
    <w:rsid w:val="00574315"/>
    <w:rsid w:val="00574579"/>
    <w:rsid w:val="00575272"/>
    <w:rsid w:val="005764A0"/>
    <w:rsid w:val="00584289"/>
    <w:rsid w:val="005848F0"/>
    <w:rsid w:val="00584F27"/>
    <w:rsid w:val="00586F85"/>
    <w:rsid w:val="005901A2"/>
    <w:rsid w:val="00590BBB"/>
    <w:rsid w:val="00593D63"/>
    <w:rsid w:val="00594A6E"/>
    <w:rsid w:val="00596471"/>
    <w:rsid w:val="00596884"/>
    <w:rsid w:val="0059690B"/>
    <w:rsid w:val="005A0CF5"/>
    <w:rsid w:val="005A1B54"/>
    <w:rsid w:val="005A275F"/>
    <w:rsid w:val="005A338B"/>
    <w:rsid w:val="005A35DD"/>
    <w:rsid w:val="005B0B6D"/>
    <w:rsid w:val="005B1AAD"/>
    <w:rsid w:val="005B2008"/>
    <w:rsid w:val="005B25A6"/>
    <w:rsid w:val="005B4BCA"/>
    <w:rsid w:val="005B4F56"/>
    <w:rsid w:val="005B4FA2"/>
    <w:rsid w:val="005B7866"/>
    <w:rsid w:val="005C335E"/>
    <w:rsid w:val="005D00DB"/>
    <w:rsid w:val="005D3A50"/>
    <w:rsid w:val="005D41BE"/>
    <w:rsid w:val="005D532A"/>
    <w:rsid w:val="005E177C"/>
    <w:rsid w:val="005E3AA0"/>
    <w:rsid w:val="005F7D20"/>
    <w:rsid w:val="00601A5A"/>
    <w:rsid w:val="00601D18"/>
    <w:rsid w:val="00602896"/>
    <w:rsid w:val="00605769"/>
    <w:rsid w:val="006060D6"/>
    <w:rsid w:val="0061383E"/>
    <w:rsid w:val="00614D6F"/>
    <w:rsid w:val="006201AB"/>
    <w:rsid w:val="0062096D"/>
    <w:rsid w:val="00624E1E"/>
    <w:rsid w:val="0062660E"/>
    <w:rsid w:val="00627477"/>
    <w:rsid w:val="0063024B"/>
    <w:rsid w:val="006304F2"/>
    <w:rsid w:val="00630FDA"/>
    <w:rsid w:val="00632719"/>
    <w:rsid w:val="00635053"/>
    <w:rsid w:val="00635FC6"/>
    <w:rsid w:val="006360DE"/>
    <w:rsid w:val="0064217F"/>
    <w:rsid w:val="00646E30"/>
    <w:rsid w:val="00647FE7"/>
    <w:rsid w:val="00650277"/>
    <w:rsid w:val="00650BA4"/>
    <w:rsid w:val="0065117B"/>
    <w:rsid w:val="00651F9C"/>
    <w:rsid w:val="006534CB"/>
    <w:rsid w:val="00654D95"/>
    <w:rsid w:val="00660383"/>
    <w:rsid w:val="0066185B"/>
    <w:rsid w:val="00663ADD"/>
    <w:rsid w:val="0066456C"/>
    <w:rsid w:val="0066545C"/>
    <w:rsid w:val="00670139"/>
    <w:rsid w:val="006701DB"/>
    <w:rsid w:val="0067176A"/>
    <w:rsid w:val="00673C59"/>
    <w:rsid w:val="006750CE"/>
    <w:rsid w:val="00676F8B"/>
    <w:rsid w:val="00681625"/>
    <w:rsid w:val="00681C27"/>
    <w:rsid w:val="006824C3"/>
    <w:rsid w:val="00685F8D"/>
    <w:rsid w:val="006960E8"/>
    <w:rsid w:val="00696B12"/>
    <w:rsid w:val="006A65B0"/>
    <w:rsid w:val="006A6DCC"/>
    <w:rsid w:val="006A7884"/>
    <w:rsid w:val="006C4B96"/>
    <w:rsid w:val="006D275B"/>
    <w:rsid w:val="006D597F"/>
    <w:rsid w:val="006D5EE6"/>
    <w:rsid w:val="006D64B2"/>
    <w:rsid w:val="006E01A3"/>
    <w:rsid w:val="006E1E56"/>
    <w:rsid w:val="006E2802"/>
    <w:rsid w:val="006E29F9"/>
    <w:rsid w:val="006E3B75"/>
    <w:rsid w:val="006F42B7"/>
    <w:rsid w:val="006F56DF"/>
    <w:rsid w:val="006F69EC"/>
    <w:rsid w:val="00700063"/>
    <w:rsid w:val="00701254"/>
    <w:rsid w:val="00701683"/>
    <w:rsid w:val="007025C2"/>
    <w:rsid w:val="00703FE1"/>
    <w:rsid w:val="007041E4"/>
    <w:rsid w:val="0070479B"/>
    <w:rsid w:val="0070720C"/>
    <w:rsid w:val="0070786F"/>
    <w:rsid w:val="007118F3"/>
    <w:rsid w:val="00713F30"/>
    <w:rsid w:val="00714921"/>
    <w:rsid w:val="00714BF2"/>
    <w:rsid w:val="00727BEA"/>
    <w:rsid w:val="00730D8F"/>
    <w:rsid w:val="00731268"/>
    <w:rsid w:val="00731BEC"/>
    <w:rsid w:val="00733273"/>
    <w:rsid w:val="00733748"/>
    <w:rsid w:val="007350AD"/>
    <w:rsid w:val="007358B4"/>
    <w:rsid w:val="00736F7D"/>
    <w:rsid w:val="00737E0F"/>
    <w:rsid w:val="0074066C"/>
    <w:rsid w:val="007420AC"/>
    <w:rsid w:val="00742189"/>
    <w:rsid w:val="00743B43"/>
    <w:rsid w:val="0074501C"/>
    <w:rsid w:val="0075108D"/>
    <w:rsid w:val="00754090"/>
    <w:rsid w:val="00755451"/>
    <w:rsid w:val="007562A1"/>
    <w:rsid w:val="007569CF"/>
    <w:rsid w:val="00773188"/>
    <w:rsid w:val="007736EB"/>
    <w:rsid w:val="0077413D"/>
    <w:rsid w:val="007767FA"/>
    <w:rsid w:val="0077727D"/>
    <w:rsid w:val="007815E3"/>
    <w:rsid w:val="00781653"/>
    <w:rsid w:val="007825E0"/>
    <w:rsid w:val="00782EB2"/>
    <w:rsid w:val="0078427A"/>
    <w:rsid w:val="0078585D"/>
    <w:rsid w:val="00785AC0"/>
    <w:rsid w:val="00793733"/>
    <w:rsid w:val="007948A4"/>
    <w:rsid w:val="00794A3E"/>
    <w:rsid w:val="007A4212"/>
    <w:rsid w:val="007A4C2C"/>
    <w:rsid w:val="007A6666"/>
    <w:rsid w:val="007B228A"/>
    <w:rsid w:val="007B2BC2"/>
    <w:rsid w:val="007B3172"/>
    <w:rsid w:val="007B43D2"/>
    <w:rsid w:val="007B629D"/>
    <w:rsid w:val="007C020F"/>
    <w:rsid w:val="007C236A"/>
    <w:rsid w:val="007C2ACF"/>
    <w:rsid w:val="007C2B08"/>
    <w:rsid w:val="007C52C7"/>
    <w:rsid w:val="007D138D"/>
    <w:rsid w:val="007D3FAA"/>
    <w:rsid w:val="007D4C0F"/>
    <w:rsid w:val="007D7C51"/>
    <w:rsid w:val="007D7F35"/>
    <w:rsid w:val="007E0D94"/>
    <w:rsid w:val="007E50F0"/>
    <w:rsid w:val="007E6006"/>
    <w:rsid w:val="007F014C"/>
    <w:rsid w:val="007F0369"/>
    <w:rsid w:val="007F2101"/>
    <w:rsid w:val="007F276C"/>
    <w:rsid w:val="007F360F"/>
    <w:rsid w:val="007F3FA8"/>
    <w:rsid w:val="008020BC"/>
    <w:rsid w:val="008042A1"/>
    <w:rsid w:val="00805363"/>
    <w:rsid w:val="00805DBA"/>
    <w:rsid w:val="00806B68"/>
    <w:rsid w:val="008079DA"/>
    <w:rsid w:val="00812672"/>
    <w:rsid w:val="00823810"/>
    <w:rsid w:val="008239AA"/>
    <w:rsid w:val="00825BE7"/>
    <w:rsid w:val="00827E26"/>
    <w:rsid w:val="00834BA0"/>
    <w:rsid w:val="00835637"/>
    <w:rsid w:val="00835E85"/>
    <w:rsid w:val="0083744D"/>
    <w:rsid w:val="00840202"/>
    <w:rsid w:val="00841065"/>
    <w:rsid w:val="00841F25"/>
    <w:rsid w:val="0084273F"/>
    <w:rsid w:val="00844565"/>
    <w:rsid w:val="008458BB"/>
    <w:rsid w:val="00845A0E"/>
    <w:rsid w:val="00845A5A"/>
    <w:rsid w:val="00846797"/>
    <w:rsid w:val="00851A42"/>
    <w:rsid w:val="00852988"/>
    <w:rsid w:val="00853597"/>
    <w:rsid w:val="0086159B"/>
    <w:rsid w:val="00867F18"/>
    <w:rsid w:val="00872E34"/>
    <w:rsid w:val="00872FDA"/>
    <w:rsid w:val="00873976"/>
    <w:rsid w:val="008741EC"/>
    <w:rsid w:val="00876135"/>
    <w:rsid w:val="008843C9"/>
    <w:rsid w:val="00884795"/>
    <w:rsid w:val="00886273"/>
    <w:rsid w:val="0089147A"/>
    <w:rsid w:val="00892B10"/>
    <w:rsid w:val="008971B5"/>
    <w:rsid w:val="008A0005"/>
    <w:rsid w:val="008A26DD"/>
    <w:rsid w:val="008A5AB3"/>
    <w:rsid w:val="008A6174"/>
    <w:rsid w:val="008A6F2C"/>
    <w:rsid w:val="008B1AF2"/>
    <w:rsid w:val="008B1D37"/>
    <w:rsid w:val="008B49CC"/>
    <w:rsid w:val="008B536F"/>
    <w:rsid w:val="008C0C44"/>
    <w:rsid w:val="008C2241"/>
    <w:rsid w:val="008C6A8A"/>
    <w:rsid w:val="008C6E75"/>
    <w:rsid w:val="008C7FE0"/>
    <w:rsid w:val="008D03C5"/>
    <w:rsid w:val="008D04E8"/>
    <w:rsid w:val="008D12C4"/>
    <w:rsid w:val="008D21C3"/>
    <w:rsid w:val="008D5A62"/>
    <w:rsid w:val="008D6EB0"/>
    <w:rsid w:val="008E02B2"/>
    <w:rsid w:val="008E0A62"/>
    <w:rsid w:val="008E1825"/>
    <w:rsid w:val="008E1A19"/>
    <w:rsid w:val="008F66E7"/>
    <w:rsid w:val="008F74F1"/>
    <w:rsid w:val="009035F0"/>
    <w:rsid w:val="00904D46"/>
    <w:rsid w:val="009052C3"/>
    <w:rsid w:val="00910477"/>
    <w:rsid w:val="0091225B"/>
    <w:rsid w:val="009178E1"/>
    <w:rsid w:val="00925343"/>
    <w:rsid w:val="00930FB4"/>
    <w:rsid w:val="00931694"/>
    <w:rsid w:val="00933EB4"/>
    <w:rsid w:val="00940F18"/>
    <w:rsid w:val="0094155C"/>
    <w:rsid w:val="009429B8"/>
    <w:rsid w:val="00943998"/>
    <w:rsid w:val="00944813"/>
    <w:rsid w:val="009462D8"/>
    <w:rsid w:val="00947688"/>
    <w:rsid w:val="00950B96"/>
    <w:rsid w:val="0095514E"/>
    <w:rsid w:val="009624E3"/>
    <w:rsid w:val="00965C01"/>
    <w:rsid w:val="00967A1F"/>
    <w:rsid w:val="00972259"/>
    <w:rsid w:val="009758A9"/>
    <w:rsid w:val="00980AF2"/>
    <w:rsid w:val="00982B2A"/>
    <w:rsid w:val="00983828"/>
    <w:rsid w:val="0098627C"/>
    <w:rsid w:val="00991653"/>
    <w:rsid w:val="009916DB"/>
    <w:rsid w:val="00993AE8"/>
    <w:rsid w:val="009A052D"/>
    <w:rsid w:val="009A1A14"/>
    <w:rsid w:val="009A266F"/>
    <w:rsid w:val="009A3E82"/>
    <w:rsid w:val="009A4755"/>
    <w:rsid w:val="009A6346"/>
    <w:rsid w:val="009A797D"/>
    <w:rsid w:val="009A7FB5"/>
    <w:rsid w:val="009B1538"/>
    <w:rsid w:val="009B2D75"/>
    <w:rsid w:val="009B48C6"/>
    <w:rsid w:val="009C3702"/>
    <w:rsid w:val="009C438E"/>
    <w:rsid w:val="009C4A05"/>
    <w:rsid w:val="009C7517"/>
    <w:rsid w:val="009D34FA"/>
    <w:rsid w:val="009D4232"/>
    <w:rsid w:val="009D5127"/>
    <w:rsid w:val="009D549A"/>
    <w:rsid w:val="009E08FE"/>
    <w:rsid w:val="009E1ABA"/>
    <w:rsid w:val="009E41AB"/>
    <w:rsid w:val="009E4798"/>
    <w:rsid w:val="009F08D6"/>
    <w:rsid w:val="009F2C50"/>
    <w:rsid w:val="009F39A1"/>
    <w:rsid w:val="009F411D"/>
    <w:rsid w:val="009F561F"/>
    <w:rsid w:val="00A00FA7"/>
    <w:rsid w:val="00A01F2D"/>
    <w:rsid w:val="00A04967"/>
    <w:rsid w:val="00A11E24"/>
    <w:rsid w:val="00A12297"/>
    <w:rsid w:val="00A13CB3"/>
    <w:rsid w:val="00A16306"/>
    <w:rsid w:val="00A1766E"/>
    <w:rsid w:val="00A20134"/>
    <w:rsid w:val="00A2177B"/>
    <w:rsid w:val="00A21A59"/>
    <w:rsid w:val="00A23E83"/>
    <w:rsid w:val="00A2588E"/>
    <w:rsid w:val="00A30A6D"/>
    <w:rsid w:val="00A328C7"/>
    <w:rsid w:val="00A329E5"/>
    <w:rsid w:val="00A3453A"/>
    <w:rsid w:val="00A37BF1"/>
    <w:rsid w:val="00A41F41"/>
    <w:rsid w:val="00A47B17"/>
    <w:rsid w:val="00A501D4"/>
    <w:rsid w:val="00A518B4"/>
    <w:rsid w:val="00A5381B"/>
    <w:rsid w:val="00A54244"/>
    <w:rsid w:val="00A542DF"/>
    <w:rsid w:val="00A54883"/>
    <w:rsid w:val="00A55981"/>
    <w:rsid w:val="00A57E74"/>
    <w:rsid w:val="00A6299E"/>
    <w:rsid w:val="00A6626F"/>
    <w:rsid w:val="00A6659F"/>
    <w:rsid w:val="00A66E75"/>
    <w:rsid w:val="00A70842"/>
    <w:rsid w:val="00A716D6"/>
    <w:rsid w:val="00A72C57"/>
    <w:rsid w:val="00A737D3"/>
    <w:rsid w:val="00A842F7"/>
    <w:rsid w:val="00A843A1"/>
    <w:rsid w:val="00A8651E"/>
    <w:rsid w:val="00A9094F"/>
    <w:rsid w:val="00A9163C"/>
    <w:rsid w:val="00AA0EF7"/>
    <w:rsid w:val="00AA15E6"/>
    <w:rsid w:val="00AA170C"/>
    <w:rsid w:val="00AA224A"/>
    <w:rsid w:val="00AA3151"/>
    <w:rsid w:val="00AA3C0C"/>
    <w:rsid w:val="00AA54B4"/>
    <w:rsid w:val="00AB1905"/>
    <w:rsid w:val="00AB4549"/>
    <w:rsid w:val="00AB6E3A"/>
    <w:rsid w:val="00AB7B86"/>
    <w:rsid w:val="00AC0A5A"/>
    <w:rsid w:val="00AC13F4"/>
    <w:rsid w:val="00AC3FF1"/>
    <w:rsid w:val="00AD148A"/>
    <w:rsid w:val="00AE06DC"/>
    <w:rsid w:val="00AE307C"/>
    <w:rsid w:val="00AE5423"/>
    <w:rsid w:val="00AE5663"/>
    <w:rsid w:val="00AE6C2D"/>
    <w:rsid w:val="00AF17CE"/>
    <w:rsid w:val="00AF2D5C"/>
    <w:rsid w:val="00AF67C1"/>
    <w:rsid w:val="00B00B8B"/>
    <w:rsid w:val="00B00C94"/>
    <w:rsid w:val="00B0172B"/>
    <w:rsid w:val="00B0449A"/>
    <w:rsid w:val="00B04A71"/>
    <w:rsid w:val="00B0505A"/>
    <w:rsid w:val="00B0529D"/>
    <w:rsid w:val="00B100E7"/>
    <w:rsid w:val="00B10695"/>
    <w:rsid w:val="00B10704"/>
    <w:rsid w:val="00B127FB"/>
    <w:rsid w:val="00B13E25"/>
    <w:rsid w:val="00B17FA6"/>
    <w:rsid w:val="00B23872"/>
    <w:rsid w:val="00B23AD5"/>
    <w:rsid w:val="00B25C70"/>
    <w:rsid w:val="00B30812"/>
    <w:rsid w:val="00B319E0"/>
    <w:rsid w:val="00B34F5D"/>
    <w:rsid w:val="00B35C40"/>
    <w:rsid w:val="00B36CAF"/>
    <w:rsid w:val="00B43024"/>
    <w:rsid w:val="00B449D0"/>
    <w:rsid w:val="00B47B23"/>
    <w:rsid w:val="00B5132E"/>
    <w:rsid w:val="00B542D8"/>
    <w:rsid w:val="00B55990"/>
    <w:rsid w:val="00B61547"/>
    <w:rsid w:val="00B62ACF"/>
    <w:rsid w:val="00B71E36"/>
    <w:rsid w:val="00B77F76"/>
    <w:rsid w:val="00B8118A"/>
    <w:rsid w:val="00B81D46"/>
    <w:rsid w:val="00B84A84"/>
    <w:rsid w:val="00B87D05"/>
    <w:rsid w:val="00B87F76"/>
    <w:rsid w:val="00B87FC2"/>
    <w:rsid w:val="00B912A2"/>
    <w:rsid w:val="00B91F2E"/>
    <w:rsid w:val="00B920CC"/>
    <w:rsid w:val="00B9343A"/>
    <w:rsid w:val="00B93492"/>
    <w:rsid w:val="00B94B8B"/>
    <w:rsid w:val="00B97811"/>
    <w:rsid w:val="00BA23E8"/>
    <w:rsid w:val="00BA396A"/>
    <w:rsid w:val="00BA7E32"/>
    <w:rsid w:val="00BB1111"/>
    <w:rsid w:val="00BB4127"/>
    <w:rsid w:val="00BB757B"/>
    <w:rsid w:val="00BC27B6"/>
    <w:rsid w:val="00BC7913"/>
    <w:rsid w:val="00BD1DAC"/>
    <w:rsid w:val="00BD2478"/>
    <w:rsid w:val="00BE08A8"/>
    <w:rsid w:val="00BE08BB"/>
    <w:rsid w:val="00BE73FD"/>
    <w:rsid w:val="00BF165B"/>
    <w:rsid w:val="00BF1A0C"/>
    <w:rsid w:val="00BF313C"/>
    <w:rsid w:val="00BF4369"/>
    <w:rsid w:val="00BF5E14"/>
    <w:rsid w:val="00BF7E19"/>
    <w:rsid w:val="00C0066F"/>
    <w:rsid w:val="00C01FDD"/>
    <w:rsid w:val="00C07120"/>
    <w:rsid w:val="00C15549"/>
    <w:rsid w:val="00C1583F"/>
    <w:rsid w:val="00C1656B"/>
    <w:rsid w:val="00C2428E"/>
    <w:rsid w:val="00C26529"/>
    <w:rsid w:val="00C32816"/>
    <w:rsid w:val="00C32AC2"/>
    <w:rsid w:val="00C3316B"/>
    <w:rsid w:val="00C341B9"/>
    <w:rsid w:val="00C41327"/>
    <w:rsid w:val="00C446BE"/>
    <w:rsid w:val="00C47681"/>
    <w:rsid w:val="00C53425"/>
    <w:rsid w:val="00C54BC7"/>
    <w:rsid w:val="00C55100"/>
    <w:rsid w:val="00C55FAA"/>
    <w:rsid w:val="00C61150"/>
    <w:rsid w:val="00C652D7"/>
    <w:rsid w:val="00C711A5"/>
    <w:rsid w:val="00C73E55"/>
    <w:rsid w:val="00C74473"/>
    <w:rsid w:val="00C757C2"/>
    <w:rsid w:val="00C763C5"/>
    <w:rsid w:val="00C80EC0"/>
    <w:rsid w:val="00C83579"/>
    <w:rsid w:val="00C86FF6"/>
    <w:rsid w:val="00C92FC5"/>
    <w:rsid w:val="00C97645"/>
    <w:rsid w:val="00CA524E"/>
    <w:rsid w:val="00CA5D32"/>
    <w:rsid w:val="00CA6A7C"/>
    <w:rsid w:val="00CB0B1A"/>
    <w:rsid w:val="00CB4F3E"/>
    <w:rsid w:val="00CB60BD"/>
    <w:rsid w:val="00CC35EF"/>
    <w:rsid w:val="00CC3F51"/>
    <w:rsid w:val="00CC5FBF"/>
    <w:rsid w:val="00CD0E24"/>
    <w:rsid w:val="00CD1DDF"/>
    <w:rsid w:val="00CD394E"/>
    <w:rsid w:val="00CD3E66"/>
    <w:rsid w:val="00CD4651"/>
    <w:rsid w:val="00CE109B"/>
    <w:rsid w:val="00CE1ECF"/>
    <w:rsid w:val="00CE3EBB"/>
    <w:rsid w:val="00CE470C"/>
    <w:rsid w:val="00CE6A69"/>
    <w:rsid w:val="00CE7A71"/>
    <w:rsid w:val="00CF091E"/>
    <w:rsid w:val="00CF17E1"/>
    <w:rsid w:val="00CF39B1"/>
    <w:rsid w:val="00CF4597"/>
    <w:rsid w:val="00CF480F"/>
    <w:rsid w:val="00D00C15"/>
    <w:rsid w:val="00D026D5"/>
    <w:rsid w:val="00D04325"/>
    <w:rsid w:val="00D05582"/>
    <w:rsid w:val="00D103F7"/>
    <w:rsid w:val="00D12DA3"/>
    <w:rsid w:val="00D16B9C"/>
    <w:rsid w:val="00D21E1F"/>
    <w:rsid w:val="00D223DA"/>
    <w:rsid w:val="00D228E1"/>
    <w:rsid w:val="00D22C0E"/>
    <w:rsid w:val="00D23C9D"/>
    <w:rsid w:val="00D2425B"/>
    <w:rsid w:val="00D25B2D"/>
    <w:rsid w:val="00D31D40"/>
    <w:rsid w:val="00D32D5C"/>
    <w:rsid w:val="00D33014"/>
    <w:rsid w:val="00D3519B"/>
    <w:rsid w:val="00D40696"/>
    <w:rsid w:val="00D431BD"/>
    <w:rsid w:val="00D43CDC"/>
    <w:rsid w:val="00D45EDF"/>
    <w:rsid w:val="00D46D31"/>
    <w:rsid w:val="00D47700"/>
    <w:rsid w:val="00D47B92"/>
    <w:rsid w:val="00D502D3"/>
    <w:rsid w:val="00D50911"/>
    <w:rsid w:val="00D53217"/>
    <w:rsid w:val="00D54B5E"/>
    <w:rsid w:val="00D55BFB"/>
    <w:rsid w:val="00D62D35"/>
    <w:rsid w:val="00D67BE8"/>
    <w:rsid w:val="00D72C19"/>
    <w:rsid w:val="00D738E8"/>
    <w:rsid w:val="00D76A76"/>
    <w:rsid w:val="00D84688"/>
    <w:rsid w:val="00D85CEB"/>
    <w:rsid w:val="00D90EE2"/>
    <w:rsid w:val="00D90FD4"/>
    <w:rsid w:val="00D912D7"/>
    <w:rsid w:val="00D92187"/>
    <w:rsid w:val="00D96925"/>
    <w:rsid w:val="00DA2E35"/>
    <w:rsid w:val="00DA2F12"/>
    <w:rsid w:val="00DA3435"/>
    <w:rsid w:val="00DB04FE"/>
    <w:rsid w:val="00DB0B5D"/>
    <w:rsid w:val="00DB3EFE"/>
    <w:rsid w:val="00DB436C"/>
    <w:rsid w:val="00DB7888"/>
    <w:rsid w:val="00DC163F"/>
    <w:rsid w:val="00DC2023"/>
    <w:rsid w:val="00DC2208"/>
    <w:rsid w:val="00DC2A2E"/>
    <w:rsid w:val="00DC799E"/>
    <w:rsid w:val="00DD0E6E"/>
    <w:rsid w:val="00DD2590"/>
    <w:rsid w:val="00DD4680"/>
    <w:rsid w:val="00DD7BA1"/>
    <w:rsid w:val="00DE059D"/>
    <w:rsid w:val="00DE68B8"/>
    <w:rsid w:val="00DE6BC0"/>
    <w:rsid w:val="00DE7739"/>
    <w:rsid w:val="00DE7B15"/>
    <w:rsid w:val="00DF3CC2"/>
    <w:rsid w:val="00DF4C2C"/>
    <w:rsid w:val="00DF54BD"/>
    <w:rsid w:val="00DF72F2"/>
    <w:rsid w:val="00DF7E9D"/>
    <w:rsid w:val="00E01E6A"/>
    <w:rsid w:val="00E0541B"/>
    <w:rsid w:val="00E05B02"/>
    <w:rsid w:val="00E10B49"/>
    <w:rsid w:val="00E11F06"/>
    <w:rsid w:val="00E2333D"/>
    <w:rsid w:val="00E247EF"/>
    <w:rsid w:val="00E2781D"/>
    <w:rsid w:val="00E366A4"/>
    <w:rsid w:val="00E37FC6"/>
    <w:rsid w:val="00E42ADB"/>
    <w:rsid w:val="00E53B71"/>
    <w:rsid w:val="00E7056E"/>
    <w:rsid w:val="00E72753"/>
    <w:rsid w:val="00E73CF5"/>
    <w:rsid w:val="00E76CCF"/>
    <w:rsid w:val="00E81714"/>
    <w:rsid w:val="00E83BBE"/>
    <w:rsid w:val="00E869E1"/>
    <w:rsid w:val="00E86CC8"/>
    <w:rsid w:val="00E86FEF"/>
    <w:rsid w:val="00E97DCF"/>
    <w:rsid w:val="00EA0A18"/>
    <w:rsid w:val="00EA1BFA"/>
    <w:rsid w:val="00EA22B5"/>
    <w:rsid w:val="00EA36F8"/>
    <w:rsid w:val="00EA56B1"/>
    <w:rsid w:val="00EA57E3"/>
    <w:rsid w:val="00EA59D9"/>
    <w:rsid w:val="00EB10EA"/>
    <w:rsid w:val="00EB2A11"/>
    <w:rsid w:val="00EB7F06"/>
    <w:rsid w:val="00EC2220"/>
    <w:rsid w:val="00EC3FEA"/>
    <w:rsid w:val="00EC63DE"/>
    <w:rsid w:val="00EC6847"/>
    <w:rsid w:val="00ED63C3"/>
    <w:rsid w:val="00ED7217"/>
    <w:rsid w:val="00EE17CA"/>
    <w:rsid w:val="00EE4081"/>
    <w:rsid w:val="00EE552F"/>
    <w:rsid w:val="00EE6DF7"/>
    <w:rsid w:val="00EF72AA"/>
    <w:rsid w:val="00EF74B4"/>
    <w:rsid w:val="00F011FE"/>
    <w:rsid w:val="00F04081"/>
    <w:rsid w:val="00F10119"/>
    <w:rsid w:val="00F10619"/>
    <w:rsid w:val="00F12F72"/>
    <w:rsid w:val="00F14DDA"/>
    <w:rsid w:val="00F21D98"/>
    <w:rsid w:val="00F23EE5"/>
    <w:rsid w:val="00F24C18"/>
    <w:rsid w:val="00F25DD5"/>
    <w:rsid w:val="00F26236"/>
    <w:rsid w:val="00F340E7"/>
    <w:rsid w:val="00F36E14"/>
    <w:rsid w:val="00F4398A"/>
    <w:rsid w:val="00F46A00"/>
    <w:rsid w:val="00F474D4"/>
    <w:rsid w:val="00F52BFE"/>
    <w:rsid w:val="00F52E78"/>
    <w:rsid w:val="00F538DF"/>
    <w:rsid w:val="00F55A50"/>
    <w:rsid w:val="00F55DCB"/>
    <w:rsid w:val="00F575C2"/>
    <w:rsid w:val="00F606DD"/>
    <w:rsid w:val="00F62399"/>
    <w:rsid w:val="00F63890"/>
    <w:rsid w:val="00F6592A"/>
    <w:rsid w:val="00F6665B"/>
    <w:rsid w:val="00F677A1"/>
    <w:rsid w:val="00F715D8"/>
    <w:rsid w:val="00F73FB1"/>
    <w:rsid w:val="00F74A6F"/>
    <w:rsid w:val="00F7508F"/>
    <w:rsid w:val="00F760BF"/>
    <w:rsid w:val="00F7747A"/>
    <w:rsid w:val="00F817D1"/>
    <w:rsid w:val="00F82DC6"/>
    <w:rsid w:val="00F8319E"/>
    <w:rsid w:val="00F847E6"/>
    <w:rsid w:val="00F97CAD"/>
    <w:rsid w:val="00FA1647"/>
    <w:rsid w:val="00FA64DA"/>
    <w:rsid w:val="00FA7A58"/>
    <w:rsid w:val="00FB428F"/>
    <w:rsid w:val="00FB4C28"/>
    <w:rsid w:val="00FB7788"/>
    <w:rsid w:val="00FC3868"/>
    <w:rsid w:val="00FC3BB9"/>
    <w:rsid w:val="00FC6003"/>
    <w:rsid w:val="00FC60BA"/>
    <w:rsid w:val="00FD1839"/>
    <w:rsid w:val="00FD5982"/>
    <w:rsid w:val="00FD6544"/>
    <w:rsid w:val="00FD661D"/>
    <w:rsid w:val="00FE48D0"/>
    <w:rsid w:val="00FF2071"/>
    <w:rsid w:val="00FF263B"/>
    <w:rsid w:val="00FF5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horizontal-relative:page;mso-position-vertical-relative:page" fill="f" fillcolor="white" stroke="f">
      <v:fill color="white" on="f"/>
      <v:stroke on="f"/>
      <v:shadow color="gray" opacity="1" offset="2pt,2pt"/>
      <v:textbox inset="0,0,0,0"/>
      <o:colormru v:ext="edit" colors="#9fc,#b00000,#fff6db,#6f7fc8,#98a3d7,#dedede,#9c9,#c00"/>
      <o:colormenu v:ext="edit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shadow/>
      <w:color w:val="FFFF00"/>
      <w:spacing w:val="56"/>
      <w:sz w:val="64"/>
      <w:szCs w:val="68"/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paragraph" w:styleId="Date">
    <w:name w:val="Date"/>
    <w:basedOn w:val="Normal"/>
    <w:next w:val="Normal"/>
    <w:rsid w:val="003E727F"/>
  </w:style>
  <w:style w:type="character" w:styleId="Hyperlink">
    <w:name w:val="Hyperlink"/>
    <w:basedOn w:val="DefaultParagraphFont"/>
    <w:rsid w:val="00D16B9C"/>
    <w:rPr>
      <w:color w:val="0000FF"/>
      <w:u w:val="single"/>
    </w:rPr>
  </w:style>
  <w:style w:type="character" w:customStyle="1" w:styleId="woj">
    <w:name w:val="woj"/>
    <w:basedOn w:val="DefaultParagraphFont"/>
    <w:rsid w:val="00BB4127"/>
  </w:style>
  <w:style w:type="character" w:customStyle="1" w:styleId="indent-1-breaks">
    <w:name w:val="indent-1-breaks"/>
    <w:basedOn w:val="DefaultParagraphFont"/>
    <w:rsid w:val="00BB4127"/>
  </w:style>
  <w:style w:type="paragraph" w:styleId="NormalWeb">
    <w:name w:val="Normal (Web)"/>
    <w:basedOn w:val="Normal"/>
    <w:rsid w:val="004F0AD7"/>
    <w:pPr>
      <w:spacing w:before="100" w:beforeAutospacing="1" w:after="100" w:afterAutospacing="1"/>
    </w:pPr>
    <w:rPr>
      <w:rFonts w:ascii="Times New Roman" w:eastAsia="SimSun" w:hAnsi="Times New Roman"/>
      <w:szCs w:val="24"/>
      <w:lang w:eastAsia="zh-CN"/>
    </w:rPr>
  </w:style>
  <w:style w:type="paragraph" w:customStyle="1" w:styleId="txt-sm">
    <w:name w:val="txt-sm"/>
    <w:basedOn w:val="Normal"/>
    <w:rsid w:val="004F0AD7"/>
    <w:pPr>
      <w:spacing w:before="100" w:beforeAutospacing="1" w:after="100" w:afterAutospacing="1"/>
    </w:pPr>
    <w:rPr>
      <w:rFonts w:ascii="Times New Roman" w:eastAsia="SimSun" w:hAnsi="Times New Roman"/>
      <w:szCs w:val="24"/>
      <w:lang w:eastAsia="zh-CN"/>
    </w:rPr>
  </w:style>
  <w:style w:type="character" w:customStyle="1" w:styleId="textrom-6-8">
    <w:name w:val="text rom-6-8"/>
    <w:basedOn w:val="DefaultParagraphFont"/>
    <w:rsid w:val="004F0AD7"/>
  </w:style>
  <w:style w:type="character" w:customStyle="1" w:styleId="textrom-6-9">
    <w:name w:val="text rom-6-9"/>
    <w:basedOn w:val="DefaultParagraphFont"/>
    <w:rsid w:val="004F0AD7"/>
  </w:style>
  <w:style w:type="character" w:customStyle="1" w:styleId="textrom-6-10">
    <w:name w:val="text rom-6-10"/>
    <w:basedOn w:val="DefaultParagraphFont"/>
    <w:rsid w:val="004F0AD7"/>
  </w:style>
  <w:style w:type="character" w:customStyle="1" w:styleId="textrom-6-11">
    <w:name w:val="text rom-6-11"/>
    <w:basedOn w:val="DefaultParagraphFont"/>
    <w:rsid w:val="004F0AD7"/>
  </w:style>
  <w:style w:type="character" w:customStyle="1" w:styleId="textmatt-28-6">
    <w:name w:val="text matt-28-6"/>
    <w:basedOn w:val="DefaultParagraphFont"/>
    <w:rsid w:val="002B223D"/>
  </w:style>
  <w:style w:type="character" w:customStyle="1" w:styleId="textneh-9-6">
    <w:name w:val="text neh-9-6"/>
    <w:basedOn w:val="DefaultParagraphFont"/>
    <w:rsid w:val="00BA23E8"/>
  </w:style>
  <w:style w:type="character" w:customStyle="1" w:styleId="small-caps">
    <w:name w:val="small-caps"/>
    <w:basedOn w:val="DefaultParagraphFont"/>
    <w:rsid w:val="00BA23E8"/>
  </w:style>
  <w:style w:type="character" w:customStyle="1" w:styleId="keywordresultextras">
    <w:name w:val="keywordresultextras"/>
    <w:basedOn w:val="DefaultParagraphFont"/>
    <w:rsid w:val="001E09C9"/>
  </w:style>
  <w:style w:type="character" w:customStyle="1" w:styleId="textrom-1-16">
    <w:name w:val="text rom-1-16"/>
    <w:basedOn w:val="DefaultParagraphFont"/>
    <w:rsid w:val="007358B4"/>
  </w:style>
  <w:style w:type="character" w:customStyle="1" w:styleId="textrom-1-17">
    <w:name w:val="text rom-1-17"/>
    <w:basedOn w:val="DefaultParagraphFont"/>
    <w:rsid w:val="007358B4"/>
  </w:style>
  <w:style w:type="paragraph" w:customStyle="1" w:styleId="line">
    <w:name w:val="line"/>
    <w:basedOn w:val="Normal"/>
    <w:rsid w:val="00CE1ECF"/>
    <w:pPr>
      <w:spacing w:before="100" w:beforeAutospacing="1" w:after="100" w:afterAutospacing="1"/>
    </w:pPr>
    <w:rPr>
      <w:rFonts w:ascii="Times New Roman" w:eastAsia="SimSun" w:hAnsi="Times New Roman"/>
      <w:szCs w:val="24"/>
      <w:lang w:eastAsia="zh-CN"/>
    </w:rPr>
  </w:style>
  <w:style w:type="character" w:customStyle="1" w:styleId="textgen-1-26-gen-1-28">
    <w:name w:val="text gen-1-26-gen-1-28"/>
    <w:basedOn w:val="DefaultParagraphFont"/>
    <w:rsid w:val="00CE1ECF"/>
  </w:style>
  <w:style w:type="character" w:customStyle="1" w:styleId="indent-2-breaks">
    <w:name w:val="indent-2-breaks"/>
    <w:basedOn w:val="DefaultParagraphFont"/>
    <w:rsid w:val="00CE1ECF"/>
  </w:style>
  <w:style w:type="character" w:customStyle="1" w:styleId="exdous1">
    <w:name w:val="exdous1"/>
    <w:basedOn w:val="DefaultParagraphFont"/>
    <w:rsid w:val="0077727D"/>
    <w:rPr>
      <w:rFonts w:ascii="kepler-std" w:hAnsi="kepler-std" w:hint="default"/>
      <w:color w:val="5C5C5C"/>
      <w:sz w:val="27"/>
      <w:szCs w:val="27"/>
    </w:rPr>
  </w:style>
  <w:style w:type="character" w:customStyle="1" w:styleId="textgen-8-22">
    <w:name w:val="text gen-8-22"/>
    <w:basedOn w:val="DefaultParagraphFont"/>
    <w:rsid w:val="00646E30"/>
  </w:style>
  <w:style w:type="character" w:customStyle="1" w:styleId="textjohn-1-4">
    <w:name w:val="text john-1-4"/>
    <w:basedOn w:val="DefaultParagraphFont"/>
    <w:rsid w:val="007D4C0F"/>
  </w:style>
  <w:style w:type="character" w:customStyle="1" w:styleId="textjohn-1-5">
    <w:name w:val="text john-1-5"/>
    <w:basedOn w:val="DefaultParagraphFont"/>
    <w:rsid w:val="007D4C0F"/>
  </w:style>
  <w:style w:type="character" w:customStyle="1" w:styleId="textluke-1-46">
    <w:name w:val="text luke-1-46"/>
    <w:basedOn w:val="DefaultParagraphFont"/>
    <w:rsid w:val="00AA3C0C"/>
  </w:style>
  <w:style w:type="character" w:customStyle="1" w:styleId="textluke-1-47">
    <w:name w:val="text luke-1-47"/>
    <w:basedOn w:val="DefaultParagraphFont"/>
    <w:rsid w:val="00AA3C0C"/>
  </w:style>
  <w:style w:type="character" w:customStyle="1" w:styleId="textluke-1-48">
    <w:name w:val="text luke-1-48"/>
    <w:basedOn w:val="DefaultParagraphFont"/>
    <w:rsid w:val="00AA3C0C"/>
  </w:style>
  <w:style w:type="character" w:customStyle="1" w:styleId="textluke-1-49">
    <w:name w:val="text luke-1-49"/>
    <w:basedOn w:val="DefaultParagraphFont"/>
    <w:rsid w:val="00AA3C0C"/>
  </w:style>
  <w:style w:type="character" w:customStyle="1" w:styleId="textluke-1-50">
    <w:name w:val="text luke-1-50"/>
    <w:basedOn w:val="DefaultParagraphFont"/>
    <w:rsid w:val="00AA3C0C"/>
  </w:style>
  <w:style w:type="character" w:customStyle="1" w:styleId="textluke-1-51">
    <w:name w:val="text luke-1-51"/>
    <w:basedOn w:val="DefaultParagraphFont"/>
    <w:rsid w:val="00AA3C0C"/>
  </w:style>
  <w:style w:type="character" w:customStyle="1" w:styleId="textluke-1-52">
    <w:name w:val="text luke-1-52"/>
    <w:basedOn w:val="DefaultParagraphFont"/>
    <w:rsid w:val="00AA3C0C"/>
  </w:style>
  <w:style w:type="character" w:customStyle="1" w:styleId="textluke-1-53">
    <w:name w:val="text luke-1-53"/>
    <w:basedOn w:val="DefaultParagraphFont"/>
    <w:rsid w:val="00AA3C0C"/>
  </w:style>
  <w:style w:type="character" w:customStyle="1" w:styleId="textluke-1-54">
    <w:name w:val="text luke-1-54"/>
    <w:basedOn w:val="DefaultParagraphFont"/>
    <w:rsid w:val="00AA3C0C"/>
  </w:style>
  <w:style w:type="character" w:customStyle="1" w:styleId="textluke-1-55">
    <w:name w:val="text luke-1-55"/>
    <w:basedOn w:val="DefaultParagraphFont"/>
    <w:rsid w:val="00AA3C0C"/>
  </w:style>
  <w:style w:type="character" w:customStyle="1" w:styleId="textjohn-4-13">
    <w:name w:val="text john-4-13"/>
    <w:basedOn w:val="DefaultParagraphFont"/>
    <w:rsid w:val="00315239"/>
  </w:style>
  <w:style w:type="character" w:customStyle="1" w:styleId="textrom-5-1">
    <w:name w:val="text rom-5-1"/>
    <w:basedOn w:val="DefaultParagraphFont"/>
    <w:rsid w:val="001C7FA8"/>
  </w:style>
  <w:style w:type="character" w:customStyle="1" w:styleId="textrom-5-2">
    <w:name w:val="text rom-5-2"/>
    <w:basedOn w:val="DefaultParagraphFont"/>
    <w:rsid w:val="001C7FA8"/>
  </w:style>
  <w:style w:type="character" w:customStyle="1" w:styleId="textprov-1-8">
    <w:name w:val="text prov-1-8"/>
    <w:basedOn w:val="DefaultParagraphFont"/>
    <w:rsid w:val="00FC3868"/>
  </w:style>
  <w:style w:type="character" w:customStyle="1" w:styleId="textprov-1-9">
    <w:name w:val="text prov-1-9"/>
    <w:basedOn w:val="DefaultParagraphFont"/>
    <w:rsid w:val="00FC3868"/>
  </w:style>
  <w:style w:type="character" w:customStyle="1" w:styleId="textprov-14-26">
    <w:name w:val="text prov-14-26"/>
    <w:basedOn w:val="DefaultParagraphFont"/>
    <w:rsid w:val="00F10619"/>
  </w:style>
  <w:style w:type="character" w:customStyle="1" w:styleId="red">
    <w:name w:val="red"/>
    <w:basedOn w:val="DefaultParagraphFont"/>
    <w:rsid w:val="00965C01"/>
  </w:style>
  <w:style w:type="character" w:customStyle="1" w:styleId="reftext">
    <w:name w:val="reftext"/>
    <w:basedOn w:val="DefaultParagraphFont"/>
    <w:rsid w:val="00965C01"/>
  </w:style>
  <w:style w:type="character" w:customStyle="1" w:styleId="definition">
    <w:name w:val="definition"/>
    <w:basedOn w:val="DefaultParagraphFont"/>
    <w:rsid w:val="00B23AD5"/>
  </w:style>
  <w:style w:type="character" w:customStyle="1" w:styleId="woc">
    <w:name w:val="woc"/>
    <w:basedOn w:val="DefaultParagraphFont"/>
    <w:rsid w:val="00586F85"/>
  </w:style>
  <w:style w:type="character" w:customStyle="1" w:styleId="footnote">
    <w:name w:val="footnote"/>
    <w:basedOn w:val="DefaultParagraphFont"/>
    <w:rsid w:val="00586F85"/>
  </w:style>
  <w:style w:type="character" w:customStyle="1" w:styleId="passage-display-bcv">
    <w:name w:val="passage-display-bcv"/>
    <w:basedOn w:val="DefaultParagraphFont"/>
    <w:rsid w:val="00A8651E"/>
  </w:style>
  <w:style w:type="character" w:customStyle="1" w:styleId="passage-display-version">
    <w:name w:val="passage-display-version"/>
    <w:basedOn w:val="DefaultParagraphFont"/>
    <w:rsid w:val="00A8651E"/>
  </w:style>
  <w:style w:type="character" w:customStyle="1" w:styleId="textmatt-19-13-matt-19-15">
    <w:name w:val="text matt-19-13-matt-19-15"/>
    <w:basedOn w:val="DefaultParagraphFont"/>
    <w:rsid w:val="00A8651E"/>
  </w:style>
  <w:style w:type="paragraph" w:customStyle="1" w:styleId="first-line-none">
    <w:name w:val="first-line-none"/>
    <w:basedOn w:val="Normal"/>
    <w:rsid w:val="00A8651E"/>
    <w:pPr>
      <w:spacing w:before="100" w:beforeAutospacing="1" w:after="100" w:afterAutospacing="1"/>
    </w:pPr>
    <w:rPr>
      <w:rFonts w:ascii="Times New Roman" w:eastAsia="SimSun" w:hAnsi="Times New Roman"/>
      <w:szCs w:val="24"/>
      <w:lang w:eastAsia="zh-CN"/>
    </w:rPr>
  </w:style>
  <w:style w:type="character" w:customStyle="1" w:styleId="textjas-1-26">
    <w:name w:val="text jas-1-26"/>
    <w:basedOn w:val="DefaultParagraphFont"/>
    <w:rsid w:val="00334B0B"/>
  </w:style>
  <w:style w:type="character" w:customStyle="1" w:styleId="textjas-1-27">
    <w:name w:val="text jas-1-27"/>
    <w:basedOn w:val="DefaultParagraphFont"/>
    <w:rsid w:val="00334B0B"/>
  </w:style>
  <w:style w:type="character" w:styleId="Emphasis">
    <w:name w:val="Emphasis"/>
    <w:basedOn w:val="DefaultParagraphFont"/>
    <w:qFormat/>
    <w:rsid w:val="004A277F"/>
    <w:rPr>
      <w:b w:val="0"/>
      <w:bCs w:val="0"/>
      <w:i w:val="0"/>
      <w:iCs w:val="0"/>
    </w:rPr>
  </w:style>
  <w:style w:type="character" w:customStyle="1" w:styleId="text1cor-15-17">
    <w:name w:val="text 1cor-15-17"/>
    <w:basedOn w:val="DefaultParagraphFont"/>
    <w:rsid w:val="002C1706"/>
  </w:style>
  <w:style w:type="character" w:customStyle="1" w:styleId="text1cor-15-18">
    <w:name w:val="text 1cor-15-18"/>
    <w:basedOn w:val="DefaultParagraphFont"/>
    <w:rsid w:val="002C1706"/>
  </w:style>
  <w:style w:type="character" w:customStyle="1" w:styleId="text1cor-15-19">
    <w:name w:val="text 1cor-15-19"/>
    <w:basedOn w:val="DefaultParagraphFont"/>
    <w:rsid w:val="002C1706"/>
  </w:style>
  <w:style w:type="character" w:styleId="Strong">
    <w:name w:val="Strong"/>
    <w:basedOn w:val="DefaultParagraphFont"/>
    <w:qFormat/>
    <w:rsid w:val="003B03A8"/>
    <w:rPr>
      <w:b/>
      <w:bCs/>
    </w:rPr>
  </w:style>
  <w:style w:type="paragraph" w:customStyle="1" w:styleId="purchaseordersfontsize10fontsize10style2">
    <w:name w:val="purchaseorders fontsize10 fontsize10 style2"/>
    <w:basedOn w:val="Normal"/>
    <w:rsid w:val="004C6342"/>
    <w:pPr>
      <w:spacing w:before="100" w:beforeAutospacing="1" w:after="100" w:afterAutospacing="1"/>
    </w:pPr>
    <w:rPr>
      <w:rFonts w:ascii="Times New Roman" w:eastAsia="SimSun" w:hAnsi="Times New Roman"/>
      <w:szCs w:val="24"/>
      <w:lang w:eastAsia="zh-CN"/>
    </w:rPr>
  </w:style>
  <w:style w:type="paragraph" w:customStyle="1" w:styleId="fontsize10fontsize10purchaseorders">
    <w:name w:val="fontsize10 fontsize10 purchaseorders"/>
    <w:basedOn w:val="Normal"/>
    <w:rsid w:val="004C6342"/>
    <w:pPr>
      <w:spacing w:before="100" w:beforeAutospacing="1" w:after="100" w:afterAutospacing="1"/>
    </w:pPr>
    <w:rPr>
      <w:rFonts w:ascii="Times New Roman" w:eastAsia="SimSun" w:hAnsi="Times New Roman"/>
      <w:szCs w:val="24"/>
      <w:lang w:eastAsia="zh-CN"/>
    </w:rPr>
  </w:style>
  <w:style w:type="character" w:customStyle="1" w:styleId="textps-150-1">
    <w:name w:val="text ps-150-1"/>
    <w:basedOn w:val="DefaultParagraphFont"/>
    <w:rsid w:val="008C6A8A"/>
  </w:style>
  <w:style w:type="character" w:customStyle="1" w:styleId="textps-150-2">
    <w:name w:val="text ps-150-2"/>
    <w:basedOn w:val="DefaultParagraphFont"/>
    <w:rsid w:val="008C6A8A"/>
  </w:style>
  <w:style w:type="character" w:customStyle="1" w:styleId="textps-150-3">
    <w:name w:val="text ps-150-3"/>
    <w:basedOn w:val="DefaultParagraphFont"/>
    <w:rsid w:val="008C6A8A"/>
  </w:style>
  <w:style w:type="character" w:customStyle="1" w:styleId="textps-150-4">
    <w:name w:val="text ps-150-4"/>
    <w:basedOn w:val="DefaultParagraphFont"/>
    <w:rsid w:val="008C6A8A"/>
  </w:style>
  <w:style w:type="character" w:customStyle="1" w:styleId="textps-150-5">
    <w:name w:val="text ps-150-5"/>
    <w:basedOn w:val="DefaultParagraphFont"/>
    <w:rsid w:val="008C6A8A"/>
  </w:style>
  <w:style w:type="character" w:customStyle="1" w:styleId="textps-150-6">
    <w:name w:val="text ps-150-6"/>
    <w:basedOn w:val="DefaultParagraphFont"/>
    <w:rsid w:val="008C6A8A"/>
  </w:style>
  <w:style w:type="character" w:customStyle="1" w:styleId="footnote-text">
    <w:name w:val="footnote-text"/>
    <w:basedOn w:val="DefaultParagraphFont"/>
    <w:rsid w:val="008C6A8A"/>
  </w:style>
  <w:style w:type="character" w:customStyle="1" w:styleId="textjohn-1-11">
    <w:name w:val="text john-1-11"/>
    <w:basedOn w:val="DefaultParagraphFont"/>
    <w:rsid w:val="000D5D8D"/>
  </w:style>
  <w:style w:type="character" w:customStyle="1" w:styleId="textjohn-1-12">
    <w:name w:val="text john-1-12"/>
    <w:basedOn w:val="DefaultParagraphFont"/>
    <w:rsid w:val="000D5D8D"/>
  </w:style>
  <w:style w:type="character" w:customStyle="1" w:styleId="textjohn-1-13">
    <w:name w:val="text john-1-13"/>
    <w:basedOn w:val="DefaultParagraphFont"/>
    <w:rsid w:val="000D5D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0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3234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AAAAAA"/>
                        <w:left w:val="single" w:sz="6" w:space="4" w:color="AAAAAA"/>
                        <w:bottom w:val="single" w:sz="6" w:space="4" w:color="AAAAAA"/>
                        <w:right w:val="single" w:sz="6" w:space="4" w:color="AAAAAA"/>
                      </w:divBdr>
                      <w:divsChild>
                        <w:div w:id="46073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255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8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9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9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97628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21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571987">
                          <w:marLeft w:val="0"/>
                          <w:marRight w:val="0"/>
                          <w:marTop w:val="19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03695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6" w:color="auto"/>
                                <w:bottom w:val="none" w:sz="0" w:space="0" w:color="auto"/>
                                <w:right w:val="none" w:sz="0" w:space="6" w:color="auto"/>
                              </w:divBdr>
                              <w:divsChild>
                                <w:div w:id="584152384">
                                  <w:marLeft w:val="0"/>
                                  <w:marRight w:val="0"/>
                                  <w:marTop w:val="195"/>
                                  <w:marBottom w:val="0"/>
                                  <w:divBdr>
                                    <w:top w:val="none" w:sz="0" w:space="0" w:color="auto"/>
                                    <w:left w:val="none" w:sz="0" w:space="6" w:color="auto"/>
                                    <w:bottom w:val="none" w:sz="0" w:space="0" w:color="auto"/>
                                    <w:right w:val="none" w:sz="0" w:space="6" w:color="auto"/>
                                  </w:divBdr>
                                  <w:divsChild>
                                    <w:div w:id="1464301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786634">
                                          <w:marLeft w:val="0"/>
                                          <w:marRight w:val="0"/>
                                          <w:marTop w:val="19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6" w:color="auto"/>
                                            <w:bottom w:val="none" w:sz="0" w:space="0" w:color="auto"/>
                                            <w:right w:val="none" w:sz="0" w:space="6" w:color="auto"/>
                                          </w:divBdr>
                                          <w:divsChild>
                                            <w:div w:id="994606281">
                                              <w:marLeft w:val="0"/>
                                              <w:marRight w:val="0"/>
                                              <w:marTop w:val="19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6" w:color="auto"/>
                                                <w:bottom w:val="none" w:sz="0" w:space="0" w:color="auto"/>
                                                <w:right w:val="none" w:sz="0" w:space="6" w:color="auto"/>
                                              </w:divBdr>
                                              <w:divsChild>
                                                <w:div w:id="550045848">
                                                  <w:marLeft w:val="0"/>
                                                  <w:marRight w:val="0"/>
                                                  <w:marTop w:val="19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6" w:color="auto"/>
                                                    <w:bottom w:val="none" w:sz="0" w:space="0" w:color="auto"/>
                                                    <w:right w:val="none" w:sz="0" w:space="6" w:color="auto"/>
                                                  </w:divBdr>
                                                  <w:divsChild>
                                                    <w:div w:id="639968393">
                                                      <w:marLeft w:val="0"/>
                                                      <w:marRight w:val="0"/>
                                                      <w:marTop w:val="195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6" w:color="auto"/>
                                                        <w:bottom w:val="none" w:sz="0" w:space="0" w:color="auto"/>
                                                        <w:right w:val="none" w:sz="0" w:space="6" w:color="auto"/>
                                                      </w:divBdr>
                                                      <w:divsChild>
                                                        <w:div w:id="1122116538">
                                                          <w:marLeft w:val="0"/>
                                                          <w:marRight w:val="0"/>
                                                          <w:marTop w:val="19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6" w:color="auto"/>
                                                            <w:bottom w:val="none" w:sz="0" w:space="0" w:color="auto"/>
                                                            <w:right w:val="none" w:sz="0" w:space="6" w:color="auto"/>
                                                          </w:divBdr>
                                                          <w:divsChild>
                                                            <w:div w:id="682901437">
                                                              <w:marLeft w:val="0"/>
                                                              <w:marRight w:val="0"/>
                                                              <w:marTop w:val="19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6" w:color="auto"/>
                                                                <w:bottom w:val="none" w:sz="0" w:space="0" w:color="auto"/>
                                                                <w:right w:val="none" w:sz="0" w:space="6" w:color="auto"/>
                                                              </w:divBdr>
                                                              <w:divsChild>
                                                                <w:div w:id="3696894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6816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2232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73651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9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3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7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1873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319111">
                      <w:marLeft w:val="0"/>
                      <w:marRight w:val="0"/>
                      <w:marTop w:val="195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051417">
                          <w:marLeft w:val="0"/>
                          <w:marRight w:val="0"/>
                          <w:marTop w:val="19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587202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57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837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06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2324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6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2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53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13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37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73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46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50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516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198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564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520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713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5585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8328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0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43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2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73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39615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67116">
                          <w:marLeft w:val="0"/>
                          <w:marRight w:val="0"/>
                          <w:marTop w:val="195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284786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603269">
                                  <w:marLeft w:val="0"/>
                                  <w:marRight w:val="0"/>
                                  <w:marTop w:val="19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24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8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3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66907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320509">
                      <w:marLeft w:val="0"/>
                      <w:marRight w:val="0"/>
                      <w:marTop w:val="195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211299">
                          <w:marLeft w:val="0"/>
                          <w:marRight w:val="0"/>
                          <w:marTop w:val="19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131459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57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364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0829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903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123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66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2065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838504">
                      <w:marLeft w:val="0"/>
                      <w:marRight w:val="0"/>
                      <w:marTop w:val="195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755162">
                          <w:marLeft w:val="0"/>
                          <w:marRight w:val="0"/>
                          <w:marTop w:val="19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82215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59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9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786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804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84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8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0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69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83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1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80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659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228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621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543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2732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980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8739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1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7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2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6587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5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074196">
                          <w:marLeft w:val="0"/>
                          <w:marRight w:val="0"/>
                          <w:marTop w:val="19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335761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6" w:color="auto"/>
                                <w:bottom w:val="none" w:sz="0" w:space="0" w:color="auto"/>
                                <w:right w:val="none" w:sz="0" w:space="6" w:color="auto"/>
                              </w:divBdr>
                              <w:divsChild>
                                <w:div w:id="1518232726">
                                  <w:marLeft w:val="0"/>
                                  <w:marRight w:val="0"/>
                                  <w:marTop w:val="195"/>
                                  <w:marBottom w:val="0"/>
                                  <w:divBdr>
                                    <w:top w:val="none" w:sz="0" w:space="0" w:color="auto"/>
                                    <w:left w:val="none" w:sz="0" w:space="6" w:color="auto"/>
                                    <w:bottom w:val="none" w:sz="0" w:space="0" w:color="auto"/>
                                    <w:right w:val="none" w:sz="0" w:space="6" w:color="auto"/>
                                  </w:divBdr>
                                  <w:divsChild>
                                    <w:div w:id="327905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804864">
                                          <w:marLeft w:val="0"/>
                                          <w:marRight w:val="0"/>
                                          <w:marTop w:val="19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6" w:color="auto"/>
                                            <w:bottom w:val="none" w:sz="0" w:space="0" w:color="auto"/>
                                            <w:right w:val="none" w:sz="0" w:space="6" w:color="auto"/>
                                          </w:divBdr>
                                          <w:divsChild>
                                            <w:div w:id="1316034421">
                                              <w:marLeft w:val="0"/>
                                              <w:marRight w:val="0"/>
                                              <w:marTop w:val="19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6" w:color="auto"/>
                                                <w:bottom w:val="none" w:sz="0" w:space="0" w:color="auto"/>
                                                <w:right w:val="none" w:sz="0" w:space="6" w:color="auto"/>
                                              </w:divBdr>
                                              <w:divsChild>
                                                <w:div w:id="750278828">
                                                  <w:marLeft w:val="0"/>
                                                  <w:marRight w:val="0"/>
                                                  <w:marTop w:val="19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6" w:color="auto"/>
                                                    <w:bottom w:val="none" w:sz="0" w:space="0" w:color="auto"/>
                                                    <w:right w:val="none" w:sz="0" w:space="6" w:color="auto"/>
                                                  </w:divBdr>
                                                  <w:divsChild>
                                                    <w:div w:id="1854343653">
                                                      <w:marLeft w:val="0"/>
                                                      <w:marRight w:val="0"/>
                                                      <w:marTop w:val="195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6" w:color="auto"/>
                                                        <w:bottom w:val="none" w:sz="0" w:space="0" w:color="auto"/>
                                                        <w:right w:val="none" w:sz="0" w:space="6" w:color="auto"/>
                                                      </w:divBdr>
                                                      <w:divsChild>
                                                        <w:div w:id="1202672228">
                                                          <w:marLeft w:val="0"/>
                                                          <w:marRight w:val="0"/>
                                                          <w:marTop w:val="19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6" w:color="auto"/>
                                                            <w:bottom w:val="none" w:sz="0" w:space="0" w:color="auto"/>
                                                            <w:right w:val="none" w:sz="0" w:space="6" w:color="auto"/>
                                                          </w:divBdr>
                                                          <w:divsChild>
                                                            <w:div w:id="1150175819">
                                                              <w:marLeft w:val="0"/>
                                                              <w:marRight w:val="0"/>
                                                              <w:marTop w:val="19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6" w:color="auto"/>
                                                                <w:bottom w:val="none" w:sz="0" w:space="0" w:color="auto"/>
                                                                <w:right w:val="none" w:sz="0" w:space="6" w:color="auto"/>
                                                              </w:divBdr>
                                                              <w:divsChild>
                                                                <w:div w:id="129176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7852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3772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696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74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5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8324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071066">
                      <w:marLeft w:val="0"/>
                      <w:marRight w:val="0"/>
                      <w:marTop w:val="195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728562">
                          <w:marLeft w:val="0"/>
                          <w:marRight w:val="0"/>
                          <w:marTop w:val="19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733685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51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9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8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121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157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65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9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017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0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72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83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07851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749195">
                          <w:marLeft w:val="0"/>
                          <w:marRight w:val="0"/>
                          <w:marTop w:val="195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250234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35369">
                                  <w:marLeft w:val="0"/>
                                  <w:marRight w:val="0"/>
                                  <w:marTop w:val="19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004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21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27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86802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661177">
                      <w:marLeft w:val="0"/>
                      <w:marRight w:val="0"/>
                      <w:marTop w:val="195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059516">
                          <w:marLeft w:val="0"/>
                          <w:marRight w:val="0"/>
                          <w:marTop w:val="19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891033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37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233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362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930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4842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0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8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8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8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0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76549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211641">
                          <w:marLeft w:val="0"/>
                          <w:marRight w:val="0"/>
                          <w:marTop w:val="195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681061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486561">
                                  <w:marLeft w:val="0"/>
                                  <w:marRight w:val="0"/>
                                  <w:marTop w:val="19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173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4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8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6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0444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264391">
                      <w:marLeft w:val="0"/>
                      <w:marRight w:val="0"/>
                      <w:marTop w:val="195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978774">
                          <w:marLeft w:val="0"/>
                          <w:marRight w:val="0"/>
                          <w:marTop w:val="19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843027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326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70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950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6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9010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5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2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1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65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8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7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7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6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0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4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081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075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1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90416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554040">
                      <w:marLeft w:val="0"/>
                      <w:marRight w:val="0"/>
                      <w:marTop w:val="195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623009">
                          <w:marLeft w:val="0"/>
                          <w:marRight w:val="0"/>
                          <w:marTop w:val="19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772692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023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512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637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068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030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9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833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474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89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71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770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980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114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173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1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5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0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135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944590">
                      <w:marLeft w:val="0"/>
                      <w:marRight w:val="0"/>
                      <w:marTop w:val="195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330979">
                          <w:marLeft w:val="0"/>
                          <w:marRight w:val="0"/>
                          <w:marTop w:val="19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890035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124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01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06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762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2475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6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47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72283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3874">
                      <w:marLeft w:val="0"/>
                      <w:marRight w:val="0"/>
                      <w:marTop w:val="195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05168">
                          <w:marLeft w:val="0"/>
                          <w:marRight w:val="0"/>
                          <w:marTop w:val="19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905187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538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827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588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327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607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15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7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59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69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33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80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658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833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391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3331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2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530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601673">
                      <w:marLeft w:val="0"/>
                      <w:marRight w:val="0"/>
                      <w:marTop w:val="195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163597">
                          <w:marLeft w:val="0"/>
                          <w:marRight w:val="0"/>
                          <w:marTop w:val="19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87152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632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176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47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060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1318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0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63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60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45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55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17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592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0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126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481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718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04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5751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7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59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4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241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579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47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97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827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2845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88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1618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77600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2580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6647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0939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6075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8471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41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1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22689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53588">
                      <w:marLeft w:val="0"/>
                      <w:marRight w:val="0"/>
                      <w:marTop w:val="195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758707">
                          <w:marLeft w:val="0"/>
                          <w:marRight w:val="0"/>
                          <w:marTop w:val="19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190540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907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460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41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147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7178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6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54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6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426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81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50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95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36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9289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2162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53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1693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5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2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87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06267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519023">
                          <w:marLeft w:val="0"/>
                          <w:marRight w:val="0"/>
                          <w:marTop w:val="195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276569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6140">
                                  <w:marLeft w:val="0"/>
                                  <w:marRight w:val="0"/>
                                  <w:marTop w:val="19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885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2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1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4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76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83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581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46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8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964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221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76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7040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181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2445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1146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46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49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7228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384721">
                      <w:marLeft w:val="0"/>
                      <w:marRight w:val="0"/>
                      <w:marTop w:val="195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6058">
                          <w:marLeft w:val="0"/>
                          <w:marRight w:val="0"/>
                          <w:marTop w:val="19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773469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6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256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64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56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4236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0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0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0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6216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70890">
                      <w:marLeft w:val="0"/>
                      <w:marRight w:val="0"/>
                      <w:marTop w:val="195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140575">
                          <w:marLeft w:val="0"/>
                          <w:marRight w:val="0"/>
                          <w:marTop w:val="19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404970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82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298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313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620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4497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4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44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52164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99767">
                      <w:marLeft w:val="0"/>
                      <w:marRight w:val="0"/>
                      <w:marTop w:val="195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563055">
                          <w:marLeft w:val="0"/>
                          <w:marRight w:val="0"/>
                          <w:marTop w:val="19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609471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79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69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728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96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6312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32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5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15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87937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439864">
                          <w:marLeft w:val="150"/>
                          <w:marRight w:val="21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714885">
                              <w:marLeft w:val="150"/>
                              <w:marRight w:val="21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092458">
                                  <w:marLeft w:val="150"/>
                                  <w:marRight w:val="21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encoding w:val="windows-1252"/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www.biblegateway.com/passage/?search=Deut%203:24&amp;version=NIV" TargetMode="External"/><Relationship Id="rId21" Type="http://schemas.openxmlformats.org/officeDocument/2006/relationships/hyperlink" Target="https://www.biblegateway.com/passage/?search=Psalm+150" TargetMode="External"/><Relationship Id="rId22" Type="http://schemas.openxmlformats.org/officeDocument/2006/relationships/hyperlink" Target="https://www.biblegateway.com/passage/?search=Exod%2015:7&amp;version=NIV" TargetMode="External"/><Relationship Id="rId23" Type="http://schemas.openxmlformats.org/officeDocument/2006/relationships/hyperlink" Target="https://www.biblegateway.com/passage/?search=Psalm+150" TargetMode="External"/><Relationship Id="rId24" Type="http://schemas.openxmlformats.org/officeDocument/2006/relationships/hyperlink" Target="https://www.biblegateway.com/passage/?search=Num%2010:2&amp;version=NIV" TargetMode="External"/><Relationship Id="rId25" Type="http://schemas.openxmlformats.org/officeDocument/2006/relationships/hyperlink" Target="https://www.biblegateway.com/passage/?search=Psalm+150" TargetMode="External"/><Relationship Id="rId26" Type="http://schemas.openxmlformats.org/officeDocument/2006/relationships/hyperlink" Target="https://www.biblegateway.com/passage/?search=Ps%2057:8&amp;version=NIV" TargetMode="External"/><Relationship Id="rId27" Type="http://schemas.openxmlformats.org/officeDocument/2006/relationships/hyperlink" Target="https://www.biblegateway.com/passage/?search=Psalm+150" TargetMode="External"/><Relationship Id="rId28" Type="http://schemas.openxmlformats.org/officeDocument/2006/relationships/hyperlink" Target="https://www.biblegateway.com/passage/?search=Exod%2015:20&amp;version=NIV" TargetMode="External"/><Relationship Id="rId29" Type="http://schemas.openxmlformats.org/officeDocument/2006/relationships/hyperlink" Target="https://www.biblegateway.com/passage/?search=Psalm+150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hyperlink" Target="https://www.biblegateway.com/passage/?search=Ps%2045:8&amp;version=NIV" TargetMode="External"/><Relationship Id="rId31" Type="http://schemas.openxmlformats.org/officeDocument/2006/relationships/hyperlink" Target="https://www.biblegateway.com/passage/?search=Psalm+150" TargetMode="External"/><Relationship Id="rId32" Type="http://schemas.openxmlformats.org/officeDocument/2006/relationships/hyperlink" Target="https://www.biblegateway.com/passage/?search=Gen%204:21&amp;version=NIV" TargetMode="External"/><Relationship Id="rId9" Type="http://schemas.openxmlformats.org/officeDocument/2006/relationships/image" Target="http://images.clipartpanda.com/music-notes-clip-art-png-139835101453.jpg" TargetMode="External"/><Relationship Id="rId6" Type="http://schemas.openxmlformats.org/officeDocument/2006/relationships/endnotes" Target="endnotes.xml"/><Relationship Id="rId7" Type="http://schemas.openxmlformats.org/officeDocument/2006/relationships/image" Target="media/image2.emf"/><Relationship Id="rId8" Type="http://schemas.openxmlformats.org/officeDocument/2006/relationships/image" Target="media/image3.jpeg"/><Relationship Id="rId33" Type="http://schemas.openxmlformats.org/officeDocument/2006/relationships/hyperlink" Target="https://www.biblegateway.com/passage/?search=Psalm+150" TargetMode="External"/><Relationship Id="rId34" Type="http://schemas.openxmlformats.org/officeDocument/2006/relationships/hyperlink" Target="https://www.biblegateway.com/passage/?search=2Sam%206:5&amp;version=NIV" TargetMode="External"/><Relationship Id="rId35" Type="http://schemas.openxmlformats.org/officeDocument/2006/relationships/hyperlink" Target="https://www.biblegateway.com/passage/?search=Psalm+150" TargetMode="External"/><Relationship Id="rId36" Type="http://schemas.openxmlformats.org/officeDocument/2006/relationships/hyperlink" Target="https://www.biblegateway.com/passage/?search=Ps%20103:22&amp;version=NIV" TargetMode="External"/><Relationship Id="rId10" Type="http://schemas.openxmlformats.org/officeDocument/2006/relationships/image" Target="media/image4.jpeg"/><Relationship Id="rId11" Type="http://schemas.openxmlformats.org/officeDocument/2006/relationships/image" Target="http://awakeningcharlotte.com/wp-content/uploads/2010/02/Singing-Girl-copy-510x600.jpg" TargetMode="External"/><Relationship Id="rId12" Type="http://schemas.openxmlformats.org/officeDocument/2006/relationships/hyperlink" Target="https://www.biblegateway.com/passage/?search=Psalm+150" TargetMode="External"/><Relationship Id="rId13" Type="http://schemas.openxmlformats.org/officeDocument/2006/relationships/hyperlink" Target="https://www.biblegateway.com/passage/?search=Psalm+150" TargetMode="External"/><Relationship Id="rId14" Type="http://schemas.openxmlformats.org/officeDocument/2006/relationships/hyperlink" Target="https://www.biblegateway.com/passage/?search=Ps%20112:1&amp;version=NIV" TargetMode="External"/><Relationship Id="rId15" Type="http://schemas.openxmlformats.org/officeDocument/2006/relationships/hyperlink" Target="https://www.biblegateway.com/passage/?search=Psalm+150" TargetMode="External"/><Relationship Id="rId16" Type="http://schemas.openxmlformats.org/officeDocument/2006/relationships/hyperlink" Target="https://www.biblegateway.com/passage/?search=Ps%2068:24-Ps%2068:26,%20Ps%2073:17,%20Ps%20102:19&amp;version=NIV" TargetMode="External"/><Relationship Id="rId17" Type="http://schemas.openxmlformats.org/officeDocument/2006/relationships/hyperlink" Target="https://www.biblegateway.com/passage/?search=Psalm+150" TargetMode="External"/><Relationship Id="rId18" Type="http://schemas.openxmlformats.org/officeDocument/2006/relationships/hyperlink" Target="https://www.biblegateway.com/passage/?search=Ps%20148:1&amp;version=NIV" TargetMode="External"/><Relationship Id="rId19" Type="http://schemas.openxmlformats.org/officeDocument/2006/relationships/hyperlink" Target="https://www.biblegateway.com/passage/?search=Psalm+150" TargetMode="External"/><Relationship Id="rId37" Type="http://schemas.openxmlformats.org/officeDocument/2006/relationships/hyperlink" Target="http://www.mlumc.org" TargetMode="External"/><Relationship Id="rId38" Type="http://schemas.openxmlformats.org/officeDocument/2006/relationships/image" Target="media/image5.jpeg"/><Relationship Id="rId39" Type="http://schemas.openxmlformats.org/officeDocument/2006/relationships/image" Target="http://www.bigpoint.com/zoomumba/board/proxy.php?image=http%3A%2F%2Fsmokeradio.co.uk%2Fwp-content%2Fuploads%2F2014%2F10%2FHappy-Birthday-Greetings-Wishes.jpg&amp;hash=4381eda35896d49aa09e8013cc2213cd" TargetMode="External"/><Relationship Id="rId40" Type="http://schemas.openxmlformats.org/officeDocument/2006/relationships/hyperlink" Target="http://www.google.com/url?sa=i&amp;rct=j&amp;q=&amp;esrc=s&amp;source=images&amp;cd=&amp;cad=rja&amp;docid=D3w-YYvTgks5hM&amp;tbnid=ILL_0y1uopFRnM:&amp;ved=0CAUQjRw&amp;url=http%3A%2F%2Flifeimagefun.blogspot.com%2F2013%2F02%2Fbirthday-cake-image-image-of-birthday.html&amp;ei=yS3gUuq0EYPJsQS824LYDw&amp;bvm=bv.59568121,d.eW0&amp;psig=AFQjCNGaAelSsghcQda_cQny_Fww-TDIfw&amp;ust=1390509884992831" TargetMode="External"/><Relationship Id="rId41" Type="http://schemas.openxmlformats.org/officeDocument/2006/relationships/hyperlink" Target="http://www.google.com/url?sa=i&amp;rct=j&amp;q=&amp;esrc=s&amp;source=images&amp;cd=&amp;cad=rja&amp;docid=D3w-YYvTgks5hM&amp;tbnid=ILL_0y1uopFRnM:&amp;ved=0CAUQjRw&amp;url=http%3A%2F%2Flifeimagefun.blogspot.com%2F2013%2F02%2Fbirthday-cake-image-image-of-birthday.html&amp;ei=yS3gUuq0EYPJsQS824LYDw&amp;bvm=bv.59568121,d.eW0&amp;psig=AFQjCNGaAelSsghcQda_cQny_Fww-TDIfw&amp;ust=1390509884992831" TargetMode="External"/><Relationship Id="rId42" Type="http://schemas.openxmlformats.org/officeDocument/2006/relationships/fontTable" Target="fontTable.xml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ziegler\AppData\Local\Microsoft\Windows\Temporary%20Internet%20Files\Low\Content.IE5\IGI1RYFZ\TS001018188%5b1%5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\Users\mziegler\AppData\Local\Microsoft\Windows\Temporary Internet Files\Low\Content.IE5\IGI1RYFZ\TS001018188[1].dot</Template>
  <TotalTime>1</TotalTime>
  <Pages>2</Pages>
  <Words>136</Words>
  <Characters>777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912</CharactersWithSpaces>
  <SharedDoc>false</SharedDoc>
  <HLinks>
    <vt:vector size="204" baseType="variant">
      <vt:variant>
        <vt:i4>720943</vt:i4>
      </vt:variant>
      <vt:variant>
        <vt:i4>3</vt:i4>
      </vt:variant>
      <vt:variant>
        <vt:i4>0</vt:i4>
      </vt:variant>
      <vt:variant>
        <vt:i4>5</vt:i4>
      </vt:variant>
      <vt:variant>
        <vt:lpwstr>http://www.google.com/url?sa=i&amp;rct=j&amp;q=&amp;esrc=s&amp;source=images&amp;cd=&amp;cad=rja&amp;docid=D3w-YYvTgks5hM&amp;tbnid=ILL_0y1uopFRnM:&amp;ved=0CAUQjRw&amp;url=http%3A%2F%2Flifeimagefun.blogspot.com%2F2013%2F02%2Fbirthday-cake-image-image-of-birthday.html&amp;ei=yS3gUuq0EYPJsQS824LYDw&amp;bvm=bv.59568121,d.eW0&amp;psig=AFQjCNGaAelSsghcQda_cQny_Fww-TDIfw&amp;ust=1390509884992831</vt:lpwstr>
      </vt:variant>
      <vt:variant>
        <vt:lpwstr/>
      </vt:variant>
      <vt:variant>
        <vt:i4>720943</vt:i4>
      </vt:variant>
      <vt:variant>
        <vt:i4>0</vt:i4>
      </vt:variant>
      <vt:variant>
        <vt:i4>0</vt:i4>
      </vt:variant>
      <vt:variant>
        <vt:i4>5</vt:i4>
      </vt:variant>
      <vt:variant>
        <vt:lpwstr>http://www.google.com/url?sa=i&amp;rct=j&amp;q=&amp;esrc=s&amp;source=images&amp;cd=&amp;cad=rja&amp;docid=D3w-YYvTgks5hM&amp;tbnid=ILL_0y1uopFRnM:&amp;ved=0CAUQjRw&amp;url=http%3A%2F%2Flifeimagefun.blogspot.com%2F2013%2F02%2Fbirthday-cake-image-image-of-birthday.html&amp;ei=yS3gUuq0EYPJsQS824LYDw&amp;bvm=bv.59568121,d.eW0&amp;psig=AFQjCNGaAelSsghcQda_cQny_Fww-TDIfw&amp;ust=1390509884992831</vt:lpwstr>
      </vt:variant>
      <vt:variant>
        <vt:lpwstr/>
      </vt:variant>
      <vt:variant>
        <vt:i4>6225986</vt:i4>
      </vt:variant>
      <vt:variant>
        <vt:i4>75</vt:i4>
      </vt:variant>
      <vt:variant>
        <vt:i4>0</vt:i4>
      </vt:variant>
      <vt:variant>
        <vt:i4>5</vt:i4>
      </vt:variant>
      <vt:variant>
        <vt:lpwstr>https://www.biblegateway.com/passage/?search=Ps%20103:22&amp;version=NIV</vt:lpwstr>
      </vt:variant>
      <vt:variant>
        <vt:lpwstr/>
      </vt:variant>
      <vt:variant>
        <vt:i4>2490419</vt:i4>
      </vt:variant>
      <vt:variant>
        <vt:i4>72</vt:i4>
      </vt:variant>
      <vt:variant>
        <vt:i4>0</vt:i4>
      </vt:variant>
      <vt:variant>
        <vt:i4>5</vt:i4>
      </vt:variant>
      <vt:variant>
        <vt:lpwstr>https://www.biblegateway.com/passage/?search=Psalm+150</vt:lpwstr>
      </vt:variant>
      <vt:variant>
        <vt:lpwstr>en-NIV-16401</vt:lpwstr>
      </vt:variant>
      <vt:variant>
        <vt:i4>7209082</vt:i4>
      </vt:variant>
      <vt:variant>
        <vt:i4>69</vt:i4>
      </vt:variant>
      <vt:variant>
        <vt:i4>0</vt:i4>
      </vt:variant>
      <vt:variant>
        <vt:i4>5</vt:i4>
      </vt:variant>
      <vt:variant>
        <vt:lpwstr>https://www.biblegateway.com/passage/?search=2Sam%206:5&amp;version=NIV</vt:lpwstr>
      </vt:variant>
      <vt:variant>
        <vt:lpwstr/>
      </vt:variant>
      <vt:variant>
        <vt:i4>2555955</vt:i4>
      </vt:variant>
      <vt:variant>
        <vt:i4>66</vt:i4>
      </vt:variant>
      <vt:variant>
        <vt:i4>0</vt:i4>
      </vt:variant>
      <vt:variant>
        <vt:i4>5</vt:i4>
      </vt:variant>
      <vt:variant>
        <vt:lpwstr>https://www.biblegateway.com/passage/?search=Psalm+150</vt:lpwstr>
      </vt:variant>
      <vt:variant>
        <vt:lpwstr>en-NIV-16400</vt:lpwstr>
      </vt:variant>
      <vt:variant>
        <vt:i4>3080238</vt:i4>
      </vt:variant>
      <vt:variant>
        <vt:i4>63</vt:i4>
      </vt:variant>
      <vt:variant>
        <vt:i4>0</vt:i4>
      </vt:variant>
      <vt:variant>
        <vt:i4>5</vt:i4>
      </vt:variant>
      <vt:variant>
        <vt:lpwstr>https://www.biblegateway.com/passage/?search=Gen%204:21&amp;version=NIV</vt:lpwstr>
      </vt:variant>
      <vt:variant>
        <vt:lpwstr/>
      </vt:variant>
      <vt:variant>
        <vt:i4>2687034</vt:i4>
      </vt:variant>
      <vt:variant>
        <vt:i4>60</vt:i4>
      </vt:variant>
      <vt:variant>
        <vt:i4>0</vt:i4>
      </vt:variant>
      <vt:variant>
        <vt:i4>5</vt:i4>
      </vt:variant>
      <vt:variant>
        <vt:lpwstr>https://www.biblegateway.com/passage/?search=Psalm+150</vt:lpwstr>
      </vt:variant>
      <vt:variant>
        <vt:lpwstr>en-NIV-16399</vt:lpwstr>
      </vt:variant>
      <vt:variant>
        <vt:i4>6946940</vt:i4>
      </vt:variant>
      <vt:variant>
        <vt:i4>57</vt:i4>
      </vt:variant>
      <vt:variant>
        <vt:i4>0</vt:i4>
      </vt:variant>
      <vt:variant>
        <vt:i4>5</vt:i4>
      </vt:variant>
      <vt:variant>
        <vt:lpwstr>https://www.biblegateway.com/passage/?search=Ps%2045:8&amp;version=NIV</vt:lpwstr>
      </vt:variant>
      <vt:variant>
        <vt:lpwstr/>
      </vt:variant>
      <vt:variant>
        <vt:i4>2687034</vt:i4>
      </vt:variant>
      <vt:variant>
        <vt:i4>54</vt:i4>
      </vt:variant>
      <vt:variant>
        <vt:i4>0</vt:i4>
      </vt:variant>
      <vt:variant>
        <vt:i4>5</vt:i4>
      </vt:variant>
      <vt:variant>
        <vt:lpwstr>https://www.biblegateway.com/passage/?search=Psalm+150</vt:lpwstr>
      </vt:variant>
      <vt:variant>
        <vt:lpwstr>en-NIV-16399</vt:lpwstr>
      </vt:variant>
      <vt:variant>
        <vt:i4>655424</vt:i4>
      </vt:variant>
      <vt:variant>
        <vt:i4>51</vt:i4>
      </vt:variant>
      <vt:variant>
        <vt:i4>0</vt:i4>
      </vt:variant>
      <vt:variant>
        <vt:i4>5</vt:i4>
      </vt:variant>
      <vt:variant>
        <vt:lpwstr>https://www.biblegateway.com/passage/?search=Exod%2015:20&amp;version=NIV</vt:lpwstr>
      </vt:variant>
      <vt:variant>
        <vt:lpwstr/>
      </vt:variant>
      <vt:variant>
        <vt:i4>2687034</vt:i4>
      </vt:variant>
      <vt:variant>
        <vt:i4>48</vt:i4>
      </vt:variant>
      <vt:variant>
        <vt:i4>0</vt:i4>
      </vt:variant>
      <vt:variant>
        <vt:i4>5</vt:i4>
      </vt:variant>
      <vt:variant>
        <vt:lpwstr>https://www.biblegateway.com/passage/?search=Psalm+150</vt:lpwstr>
      </vt:variant>
      <vt:variant>
        <vt:lpwstr>en-NIV-16399</vt:lpwstr>
      </vt:variant>
      <vt:variant>
        <vt:i4>6815869</vt:i4>
      </vt:variant>
      <vt:variant>
        <vt:i4>45</vt:i4>
      </vt:variant>
      <vt:variant>
        <vt:i4>0</vt:i4>
      </vt:variant>
      <vt:variant>
        <vt:i4>5</vt:i4>
      </vt:variant>
      <vt:variant>
        <vt:lpwstr>https://www.biblegateway.com/passage/?search=Ps%2057:8&amp;version=NIV</vt:lpwstr>
      </vt:variant>
      <vt:variant>
        <vt:lpwstr/>
      </vt:variant>
      <vt:variant>
        <vt:i4>2621498</vt:i4>
      </vt:variant>
      <vt:variant>
        <vt:i4>42</vt:i4>
      </vt:variant>
      <vt:variant>
        <vt:i4>0</vt:i4>
      </vt:variant>
      <vt:variant>
        <vt:i4>5</vt:i4>
      </vt:variant>
      <vt:variant>
        <vt:lpwstr>https://www.biblegateway.com/passage/?search=Psalm+150</vt:lpwstr>
      </vt:variant>
      <vt:variant>
        <vt:lpwstr>en-NIV-16398</vt:lpwstr>
      </vt:variant>
      <vt:variant>
        <vt:i4>2621495</vt:i4>
      </vt:variant>
      <vt:variant>
        <vt:i4>39</vt:i4>
      </vt:variant>
      <vt:variant>
        <vt:i4>0</vt:i4>
      </vt:variant>
      <vt:variant>
        <vt:i4>5</vt:i4>
      </vt:variant>
      <vt:variant>
        <vt:lpwstr>https://www.biblegateway.com/passage/?search=Num%2010:2&amp;version=NIV</vt:lpwstr>
      </vt:variant>
      <vt:variant>
        <vt:lpwstr/>
      </vt:variant>
      <vt:variant>
        <vt:i4>2621498</vt:i4>
      </vt:variant>
      <vt:variant>
        <vt:i4>36</vt:i4>
      </vt:variant>
      <vt:variant>
        <vt:i4>0</vt:i4>
      </vt:variant>
      <vt:variant>
        <vt:i4>5</vt:i4>
      </vt:variant>
      <vt:variant>
        <vt:lpwstr>https://www.biblegateway.com/passage/?search=Psalm+150</vt:lpwstr>
      </vt:variant>
      <vt:variant>
        <vt:lpwstr>en-NIV-16398</vt:lpwstr>
      </vt:variant>
      <vt:variant>
        <vt:i4>2031638</vt:i4>
      </vt:variant>
      <vt:variant>
        <vt:i4>33</vt:i4>
      </vt:variant>
      <vt:variant>
        <vt:i4>0</vt:i4>
      </vt:variant>
      <vt:variant>
        <vt:i4>5</vt:i4>
      </vt:variant>
      <vt:variant>
        <vt:lpwstr>https://www.biblegateway.com/passage/?search=Exod%2015:7&amp;version=NIV</vt:lpwstr>
      </vt:variant>
      <vt:variant>
        <vt:lpwstr/>
      </vt:variant>
      <vt:variant>
        <vt:i4>2555962</vt:i4>
      </vt:variant>
      <vt:variant>
        <vt:i4>30</vt:i4>
      </vt:variant>
      <vt:variant>
        <vt:i4>0</vt:i4>
      </vt:variant>
      <vt:variant>
        <vt:i4>5</vt:i4>
      </vt:variant>
      <vt:variant>
        <vt:lpwstr>https://www.biblegateway.com/passage/?search=Psalm+150</vt:lpwstr>
      </vt:variant>
      <vt:variant>
        <vt:lpwstr>en-NIV-16397</vt:lpwstr>
      </vt:variant>
      <vt:variant>
        <vt:i4>524305</vt:i4>
      </vt:variant>
      <vt:variant>
        <vt:i4>27</vt:i4>
      </vt:variant>
      <vt:variant>
        <vt:i4>0</vt:i4>
      </vt:variant>
      <vt:variant>
        <vt:i4>5</vt:i4>
      </vt:variant>
      <vt:variant>
        <vt:lpwstr>https://www.biblegateway.com/passage/?search=Deut%203:24&amp;version=NIV</vt:lpwstr>
      </vt:variant>
      <vt:variant>
        <vt:lpwstr/>
      </vt:variant>
      <vt:variant>
        <vt:i4>2555962</vt:i4>
      </vt:variant>
      <vt:variant>
        <vt:i4>24</vt:i4>
      </vt:variant>
      <vt:variant>
        <vt:i4>0</vt:i4>
      </vt:variant>
      <vt:variant>
        <vt:i4>5</vt:i4>
      </vt:variant>
      <vt:variant>
        <vt:lpwstr>https://www.biblegateway.com/passage/?search=Psalm+150</vt:lpwstr>
      </vt:variant>
      <vt:variant>
        <vt:lpwstr>en-NIV-16397</vt:lpwstr>
      </vt:variant>
      <vt:variant>
        <vt:i4>7929900</vt:i4>
      </vt:variant>
      <vt:variant>
        <vt:i4>21</vt:i4>
      </vt:variant>
      <vt:variant>
        <vt:i4>0</vt:i4>
      </vt:variant>
      <vt:variant>
        <vt:i4>5</vt:i4>
      </vt:variant>
      <vt:variant>
        <vt:lpwstr>https://www.biblegateway.com/passage/?search=Ps%20148:1&amp;version=NIV</vt:lpwstr>
      </vt:variant>
      <vt:variant>
        <vt:lpwstr/>
      </vt:variant>
      <vt:variant>
        <vt:i4>2490426</vt:i4>
      </vt:variant>
      <vt:variant>
        <vt:i4>18</vt:i4>
      </vt:variant>
      <vt:variant>
        <vt:i4>0</vt:i4>
      </vt:variant>
      <vt:variant>
        <vt:i4>5</vt:i4>
      </vt:variant>
      <vt:variant>
        <vt:lpwstr>https://www.biblegateway.com/passage/?search=Psalm+150</vt:lpwstr>
      </vt:variant>
      <vt:variant>
        <vt:lpwstr>en-NIV-16396</vt:lpwstr>
      </vt:variant>
      <vt:variant>
        <vt:i4>2293874</vt:i4>
      </vt:variant>
      <vt:variant>
        <vt:i4>15</vt:i4>
      </vt:variant>
      <vt:variant>
        <vt:i4>0</vt:i4>
      </vt:variant>
      <vt:variant>
        <vt:i4>5</vt:i4>
      </vt:variant>
      <vt:variant>
        <vt:lpwstr>https://www.biblegateway.com/passage/?search=Ps%2068:24-Ps%2068:26,%20Ps%2073:17,%20Ps%20102:19&amp;version=NIV</vt:lpwstr>
      </vt:variant>
      <vt:variant>
        <vt:lpwstr/>
      </vt:variant>
      <vt:variant>
        <vt:i4>2490426</vt:i4>
      </vt:variant>
      <vt:variant>
        <vt:i4>12</vt:i4>
      </vt:variant>
      <vt:variant>
        <vt:i4>0</vt:i4>
      </vt:variant>
      <vt:variant>
        <vt:i4>5</vt:i4>
      </vt:variant>
      <vt:variant>
        <vt:lpwstr>https://www.biblegateway.com/passage/?search=Psalm+150</vt:lpwstr>
      </vt:variant>
      <vt:variant>
        <vt:lpwstr>en-NIV-16396</vt:lpwstr>
      </vt:variant>
      <vt:variant>
        <vt:i4>8126502</vt:i4>
      </vt:variant>
      <vt:variant>
        <vt:i4>9</vt:i4>
      </vt:variant>
      <vt:variant>
        <vt:i4>0</vt:i4>
      </vt:variant>
      <vt:variant>
        <vt:i4>5</vt:i4>
      </vt:variant>
      <vt:variant>
        <vt:lpwstr>https://www.biblegateway.com/passage/?search=Ps%20112:1&amp;version=NIV</vt:lpwstr>
      </vt:variant>
      <vt:variant>
        <vt:lpwstr/>
      </vt:variant>
      <vt:variant>
        <vt:i4>2490426</vt:i4>
      </vt:variant>
      <vt:variant>
        <vt:i4>6</vt:i4>
      </vt:variant>
      <vt:variant>
        <vt:i4>0</vt:i4>
      </vt:variant>
      <vt:variant>
        <vt:i4>5</vt:i4>
      </vt:variant>
      <vt:variant>
        <vt:lpwstr>https://www.biblegateway.com/passage/?search=Psalm+150</vt:lpwstr>
      </vt:variant>
      <vt:variant>
        <vt:lpwstr>en-NIV-16396</vt:lpwstr>
      </vt:variant>
      <vt:variant>
        <vt:i4>2490426</vt:i4>
      </vt:variant>
      <vt:variant>
        <vt:i4>3</vt:i4>
      </vt:variant>
      <vt:variant>
        <vt:i4>0</vt:i4>
      </vt:variant>
      <vt:variant>
        <vt:i4>5</vt:i4>
      </vt:variant>
      <vt:variant>
        <vt:lpwstr>https://www.biblegateway.com/passage/?search=Psalm+150</vt:lpwstr>
      </vt:variant>
      <vt:variant>
        <vt:lpwstr>en-NIV-16396</vt:lpwstr>
      </vt:variant>
      <vt:variant>
        <vt:i4>5767181</vt:i4>
      </vt:variant>
      <vt:variant>
        <vt:i4>0</vt:i4>
      </vt:variant>
      <vt:variant>
        <vt:i4>0</vt:i4>
      </vt:variant>
      <vt:variant>
        <vt:i4>5</vt:i4>
      </vt:variant>
      <vt:variant>
        <vt:lpwstr>http://www.mlumc.org/</vt:lpwstr>
      </vt:variant>
      <vt:variant>
        <vt:lpwstr/>
      </vt:variant>
      <vt:variant>
        <vt:i4>6946931</vt:i4>
      </vt:variant>
      <vt:variant>
        <vt:i4>-1</vt:i4>
      </vt:variant>
      <vt:variant>
        <vt:i4>1639</vt:i4>
      </vt:variant>
      <vt:variant>
        <vt:i4>4</vt:i4>
      </vt:variant>
      <vt:variant>
        <vt:lpwstr>http://www.google.com/url?sa=i&amp;rct=j&amp;q=&amp;esrc=s&amp;source=images&amp;cd=&amp;cad=rja&amp;uact=8&amp;ved=0CAcQjRxqFQoTCK3YnqLl-8YCFQiLDQodtHIJXQ&amp;url=http%3A%2F%2Fwww.bigpoint.com%2Fzoomumba%2Fboard%2Fthreads%2Fhappy-birthday-petra.6260%2F&amp;ei=UmS2Va3nDYiWNrTlpegF&amp;bvm=bv.98717601,d.eXY&amp;psig=AFQjCNHQ3iunkqHHhxOu8R4oOxg9QOG1fw&amp;ust=1438102987551512</vt:lpwstr>
      </vt:variant>
      <vt:variant>
        <vt:lpwstr/>
      </vt:variant>
      <vt:variant>
        <vt:i4>3997798</vt:i4>
      </vt:variant>
      <vt:variant>
        <vt:i4>-1</vt:i4>
      </vt:variant>
      <vt:variant>
        <vt:i4>1639</vt:i4>
      </vt:variant>
      <vt:variant>
        <vt:i4>1</vt:i4>
      </vt:variant>
      <vt:variant>
        <vt:lpwstr>http://www.bigpoint.com/zoomumba/board/proxy.php?image=http%3A%2F%2Fsmokeradio.co.uk%2Fwp-content%2Fuploads%2F2014%2F10%2FHappy-Birthday-Greetings-Wishes.jpg&amp;hash=4381eda35896d49aa09e8013cc2213cd</vt:lpwstr>
      </vt:variant>
      <vt:variant>
        <vt:lpwstr/>
      </vt:variant>
      <vt:variant>
        <vt:i4>6357098</vt:i4>
      </vt:variant>
      <vt:variant>
        <vt:i4>-1</vt:i4>
      </vt:variant>
      <vt:variant>
        <vt:i4>1640</vt:i4>
      </vt:variant>
      <vt:variant>
        <vt:i4>4</vt:i4>
      </vt:variant>
      <vt:variant>
        <vt:lpwstr>http://www.google.com/url?sa=i&amp;rct=j&amp;q=&amp;esrc=s&amp;source=images&amp;cd=&amp;cad=rja&amp;uact=8&amp;ved=0ahUKEwj2h8izlNLLAhXFbz4KHdE4BIUQjRwIBw&amp;url=http%3A%2F%2Fawakeningcharlotte.com%2F2010%2F02%2F03%2Fkeep-kids-singing%2F&amp;psig=AFQjCNGxOQmSNNzFteCIhtE579g2tWD-tA&amp;ust=1458662767758333</vt:lpwstr>
      </vt:variant>
      <vt:variant>
        <vt:lpwstr/>
      </vt:variant>
      <vt:variant>
        <vt:i4>6619262</vt:i4>
      </vt:variant>
      <vt:variant>
        <vt:i4>-1</vt:i4>
      </vt:variant>
      <vt:variant>
        <vt:i4>1640</vt:i4>
      </vt:variant>
      <vt:variant>
        <vt:i4>1</vt:i4>
      </vt:variant>
      <vt:variant>
        <vt:lpwstr>http://awakeningcharlotte.com/wp-content/uploads/2010/02/Singing-Girl-copy-510x600.jpg</vt:lpwstr>
      </vt:variant>
      <vt:variant>
        <vt:lpwstr/>
      </vt:variant>
      <vt:variant>
        <vt:i4>5308463</vt:i4>
      </vt:variant>
      <vt:variant>
        <vt:i4>-1</vt:i4>
      </vt:variant>
      <vt:variant>
        <vt:i4>1641</vt:i4>
      </vt:variant>
      <vt:variant>
        <vt:i4>4</vt:i4>
      </vt:variant>
      <vt:variant>
        <vt:lpwstr>http://www.google.com/url?sa=i&amp;rct=j&amp;q=&amp;esrc=s&amp;source=images&amp;cd=&amp;cad=rja&amp;uact=8&amp;ved=0ahUKEwjE_7jxmNLLAhVEGj4KHWs_CYUQjRwIBw&amp;url=http%3A%2F%2Fwww.clipartpanda.com%2Fcategories%2Fmusic-notes-clip-art-png&amp;psig=AFQjCNH0bYFDJfAdDyZUb_IkueGdmikFpA&amp;ust=1458663965854244</vt:lpwstr>
      </vt:variant>
      <vt:variant>
        <vt:lpwstr/>
      </vt:variant>
      <vt:variant>
        <vt:i4>6029404</vt:i4>
      </vt:variant>
      <vt:variant>
        <vt:i4>-1</vt:i4>
      </vt:variant>
      <vt:variant>
        <vt:i4>1641</vt:i4>
      </vt:variant>
      <vt:variant>
        <vt:i4>1</vt:i4>
      </vt:variant>
      <vt:variant>
        <vt:lpwstr>http://images.clipartpanda.com/music-notes-clip-art-png-139835101453.jpg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mziegler</dc:creator>
  <cp:keywords/>
  <dc:description/>
  <cp:lastModifiedBy>Monica Kao</cp:lastModifiedBy>
  <cp:revision>2</cp:revision>
  <cp:lastPrinted>2016-03-24T16:43:00Z</cp:lastPrinted>
  <dcterms:created xsi:type="dcterms:W3CDTF">2016-03-29T10:21:00Z</dcterms:created>
  <dcterms:modified xsi:type="dcterms:W3CDTF">2016-03-29T10:21:00Z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-1537832268</vt:i4>
  </property>
  <property fmtid="{D5CDD505-2E9C-101B-9397-08002B2CF9AE}" pid="3" name="_EmailSubject">
    <vt:lpwstr>Weekday Messenger for April attached</vt:lpwstr>
  </property>
  <property fmtid="{D5CDD505-2E9C-101B-9397-08002B2CF9AE}" pid="4" name="_AuthorEmail">
    <vt:lpwstr>mziegler@mlumc.org</vt:lpwstr>
  </property>
  <property fmtid="{D5CDD505-2E9C-101B-9397-08002B2CF9AE}" pid="5" name="_AuthorEmailDisplayName">
    <vt:lpwstr>Mettelise Ziegler</vt:lpwstr>
  </property>
  <property fmtid="{D5CDD505-2E9C-101B-9397-08002B2CF9AE}" pid="6" name="_PreviousAdHocReviewCycleID">
    <vt:i4>-308899298</vt:i4>
  </property>
</Properties>
</file>